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0C6E" w14:textId="0870DDF0" w:rsidR="00CD0BCC" w:rsidRPr="00FC5F55" w:rsidRDefault="00FC5F55" w:rsidP="00DC12E7">
      <w:pPr>
        <w:pStyle w:val="Tytu"/>
        <w:jc w:val="center"/>
        <w:rPr>
          <w:bCs/>
          <w:sz w:val="32"/>
          <w:szCs w:val="32"/>
        </w:rPr>
      </w:pPr>
      <w:r w:rsidRPr="00FC5F55">
        <w:rPr>
          <w:bCs/>
          <w:sz w:val="32"/>
          <w:szCs w:val="32"/>
        </w:rPr>
        <w:t>Procedu</w:t>
      </w:r>
      <w:r w:rsidR="00DC12E7">
        <w:rPr>
          <w:bCs/>
          <w:sz w:val="32"/>
          <w:szCs w:val="32"/>
        </w:rPr>
        <w:t>ra postępowania w przypadku oddalenia się dziecka lub jego zaginięcia.</w:t>
      </w:r>
    </w:p>
    <w:p w14:paraId="0EEECFE8" w14:textId="6BDC4EAB" w:rsidR="00CD0BCC" w:rsidRPr="00FC5F55" w:rsidRDefault="00CD0BCC" w:rsidP="0001579D">
      <w:pPr>
        <w:pStyle w:val="Tytu"/>
        <w:rPr>
          <w:bCs/>
          <w:sz w:val="32"/>
          <w:szCs w:val="32"/>
        </w:rPr>
      </w:pPr>
    </w:p>
    <w:p w14:paraId="193DE35A" w14:textId="2FD0452B" w:rsidR="00370FE5" w:rsidRPr="00810F1E" w:rsidRDefault="00DD3410" w:rsidP="0001579D">
      <w:pPr>
        <w:pStyle w:val="Tytu"/>
        <w:rPr>
          <w:b w:val="0"/>
          <w:bCs/>
        </w:rPr>
      </w:pPr>
      <w:r>
        <w:rPr>
          <w:b w:val="0"/>
          <w:bCs/>
        </w:rPr>
        <w:tab/>
      </w:r>
    </w:p>
    <w:p w14:paraId="4531B255" w14:textId="28FEFF8A" w:rsidR="00FC5F55" w:rsidRDefault="00FC5F55" w:rsidP="00DC12E7">
      <w:pPr>
        <w:pStyle w:val="Tytu"/>
        <w:rPr>
          <w:sz w:val="22"/>
        </w:rPr>
      </w:pPr>
      <w:r>
        <w:t>Podstawa prawna</w:t>
      </w:r>
      <w:r w:rsidRPr="00461B67">
        <w:t xml:space="preserve"> </w:t>
      </w:r>
      <w:r w:rsidR="00D05DF6" w:rsidRPr="00461B67">
        <w:t>:</w:t>
      </w:r>
      <w:r w:rsidR="00152992">
        <w:t xml:space="preserve"> </w:t>
      </w:r>
      <w:r w:rsidR="00DC12E7">
        <w:rPr>
          <w:b w:val="0"/>
          <w:bCs/>
        </w:rPr>
        <w:t>Ustawa z dnia 04 lutego 2011 r. o opiece nad dziećmi do lat 3</w:t>
      </w:r>
    </w:p>
    <w:p w14:paraId="0B45A705" w14:textId="1A5409A6" w:rsidR="00461B67" w:rsidRDefault="00461B67" w:rsidP="00DC12E7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Cel procedury:</w:t>
      </w:r>
      <w:r>
        <w:rPr>
          <w:rFonts w:ascii="Lato" w:hAnsi="Lato"/>
          <w:sz w:val="22"/>
        </w:rPr>
        <w:t xml:space="preserve"> </w:t>
      </w:r>
      <w:r w:rsidR="00DC12E7">
        <w:rPr>
          <w:rFonts w:ascii="Lato" w:hAnsi="Lato"/>
          <w:sz w:val="22"/>
        </w:rPr>
        <w:t xml:space="preserve">Opiekunki dziecięce/ położna </w:t>
      </w:r>
      <w:r w:rsidR="00DC12E7" w:rsidRPr="00DC12E7">
        <w:rPr>
          <w:rFonts w:ascii="Lato" w:hAnsi="Lato"/>
          <w:sz w:val="22"/>
        </w:rPr>
        <w:t xml:space="preserve"> oraz </w:t>
      </w:r>
      <w:r w:rsidR="00DC12E7">
        <w:rPr>
          <w:rFonts w:ascii="Lato" w:hAnsi="Lato"/>
          <w:sz w:val="22"/>
        </w:rPr>
        <w:t xml:space="preserve">pozostali </w:t>
      </w:r>
      <w:r w:rsidR="00DC12E7" w:rsidRPr="00DC12E7">
        <w:rPr>
          <w:rFonts w:ascii="Lato" w:hAnsi="Lato"/>
          <w:sz w:val="22"/>
        </w:rPr>
        <w:t xml:space="preserve">pracownicy </w:t>
      </w:r>
      <w:r w:rsidR="00DC12E7">
        <w:rPr>
          <w:rFonts w:ascii="Lato" w:hAnsi="Lato"/>
          <w:sz w:val="22"/>
        </w:rPr>
        <w:t>żłobka</w:t>
      </w:r>
      <w:r w:rsidR="00DC12E7" w:rsidRPr="00DC12E7">
        <w:rPr>
          <w:rFonts w:ascii="Lato" w:hAnsi="Lato"/>
          <w:sz w:val="22"/>
        </w:rPr>
        <w:t xml:space="preserve"> zobowiązani są rzetelnie realizować powierzone im zadania związane z bezpieczeństwem </w:t>
      </w:r>
      <w:r w:rsidR="00DC12E7">
        <w:rPr>
          <w:rFonts w:ascii="Lato" w:hAnsi="Lato"/>
          <w:sz w:val="22"/>
        </w:rPr>
        <w:t>podopiecznych</w:t>
      </w:r>
      <w:r w:rsidR="00DC12E7" w:rsidRPr="00DC12E7">
        <w:rPr>
          <w:rFonts w:ascii="Lato" w:hAnsi="Lato"/>
          <w:sz w:val="22"/>
        </w:rPr>
        <w:t>, w tym zadania związane ze sprawowaniem nadzoru nad nimi.</w:t>
      </w:r>
    </w:p>
    <w:p w14:paraId="3880FB77" w14:textId="7A4CC1F8" w:rsidR="00461B67" w:rsidRDefault="00461B67" w:rsidP="00DC12E7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 xml:space="preserve">Zakres procedury: </w:t>
      </w:r>
      <w:r w:rsidRPr="00461B67">
        <w:rPr>
          <w:rFonts w:ascii="Lato" w:hAnsi="Lato"/>
          <w:sz w:val="22"/>
        </w:rPr>
        <w:t>procedura dotyczy nadzoru nad dzie</w:t>
      </w:r>
      <w:r w:rsidR="00DC12E7">
        <w:rPr>
          <w:rFonts w:ascii="Lato" w:hAnsi="Lato"/>
          <w:sz w:val="22"/>
        </w:rPr>
        <w:t>ckiem</w:t>
      </w:r>
      <w:r w:rsidRPr="00461B67">
        <w:rPr>
          <w:rFonts w:ascii="Lato" w:hAnsi="Lato"/>
          <w:sz w:val="22"/>
        </w:rPr>
        <w:t xml:space="preserve"> od momentu</w:t>
      </w:r>
      <w:r w:rsidR="00DC12E7">
        <w:rPr>
          <w:rFonts w:ascii="Lato" w:hAnsi="Lato"/>
          <w:sz w:val="22"/>
        </w:rPr>
        <w:t xml:space="preserve"> przekazania go przez rodzica pod opiekę opiekunki dziecięcej/ położnej,  </w:t>
      </w:r>
      <w:r w:rsidRPr="00461B67">
        <w:rPr>
          <w:rFonts w:ascii="Lato" w:hAnsi="Lato"/>
          <w:sz w:val="22"/>
        </w:rPr>
        <w:t>do momentu odebrania dziecka ze żłobka, czyli przekazania go w ręce rodziców</w:t>
      </w:r>
      <w:r w:rsidR="00DC12E7">
        <w:rPr>
          <w:rFonts w:ascii="Lato" w:hAnsi="Lato"/>
          <w:sz w:val="22"/>
        </w:rPr>
        <w:t>( opiekunów prawnych)/ upoważnionych osób.</w:t>
      </w:r>
    </w:p>
    <w:p w14:paraId="72A9829E" w14:textId="77777777" w:rsidR="00461B67" w:rsidRDefault="00461B67" w:rsidP="00461B67">
      <w:pPr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Uczestnicy postępowania</w:t>
      </w:r>
      <w:r>
        <w:rPr>
          <w:rFonts w:ascii="Lato" w:hAnsi="Lato"/>
          <w:sz w:val="22"/>
        </w:rPr>
        <w:t>- zakres odpowiedzialności:</w:t>
      </w:r>
    </w:p>
    <w:p w14:paraId="2A474BDB" w14:textId="52D8FE71" w:rsidR="00F11233" w:rsidRPr="00F11233" w:rsidRDefault="00461B67" w:rsidP="003406BD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Rodzice (opiekunowie prawni) są zobowiązani osobiście powierzyć dziecko opiekunce dziecięcej lub położnej, co oznacza, że muszą wprowadzić dziecko do szatni</w:t>
      </w:r>
      <w:r w:rsidR="00D678EF" w:rsidRPr="00F11233">
        <w:rPr>
          <w:rFonts w:ascii="Lato" w:hAnsi="Lato"/>
          <w:sz w:val="22"/>
        </w:rPr>
        <w:t xml:space="preserve"> i osobi</w:t>
      </w:r>
      <w:r w:rsidR="00F11233" w:rsidRPr="00F11233">
        <w:rPr>
          <w:rFonts w:ascii="Lato" w:hAnsi="Lato"/>
          <w:sz w:val="22"/>
        </w:rPr>
        <w:t xml:space="preserve">ście </w:t>
      </w:r>
      <w:r w:rsidR="00B10729">
        <w:rPr>
          <w:rFonts w:ascii="Lato" w:hAnsi="Lato"/>
          <w:sz w:val="22"/>
        </w:rPr>
        <w:t xml:space="preserve">przekazać </w:t>
      </w:r>
      <w:r w:rsidR="00F11233" w:rsidRPr="00F11233">
        <w:rPr>
          <w:rFonts w:ascii="Lato" w:hAnsi="Lato"/>
          <w:sz w:val="22"/>
        </w:rPr>
        <w:t>opiekunce/ położnej.</w:t>
      </w:r>
    </w:p>
    <w:p w14:paraId="4C1F1A1F" w14:textId="3DFCFFEC" w:rsidR="00461B67" w:rsidRDefault="00F11233" w:rsidP="003406BD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Opiekunka dziecięca/ położna </w:t>
      </w:r>
      <w:r w:rsidRPr="00F11233">
        <w:rPr>
          <w:rFonts w:ascii="Lato" w:hAnsi="Lato"/>
          <w:sz w:val="22"/>
        </w:rPr>
        <w:t>bierze pełną odpowiedzialność za dziecko od momentu jego przekazania do momentu odebrania go przez rodziców.</w:t>
      </w:r>
    </w:p>
    <w:p w14:paraId="27036E67" w14:textId="465580FB" w:rsidR="00F11233" w:rsidRPr="00F11233" w:rsidRDefault="00F11233" w:rsidP="003406BD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Pozostały p</w:t>
      </w:r>
      <w:r w:rsidRPr="00F11233">
        <w:rPr>
          <w:rFonts w:ascii="Lato" w:hAnsi="Lato"/>
          <w:sz w:val="22"/>
        </w:rPr>
        <w:t xml:space="preserve">ersonel </w:t>
      </w:r>
      <w:r>
        <w:rPr>
          <w:rFonts w:ascii="Lato" w:hAnsi="Lato"/>
          <w:sz w:val="22"/>
        </w:rPr>
        <w:t xml:space="preserve">żłobka </w:t>
      </w:r>
      <w:r w:rsidRPr="00F11233">
        <w:rPr>
          <w:rFonts w:ascii="Lato" w:hAnsi="Lato"/>
          <w:sz w:val="22"/>
        </w:rPr>
        <w:t>: ponosi współodpowiedzialność za bezpieczeństwo dziecka od</w:t>
      </w:r>
    </w:p>
    <w:p w14:paraId="58F1887D" w14:textId="4200DAA4" w:rsidR="00F11233" w:rsidRDefault="00F11233" w:rsidP="003406BD">
      <w:pPr>
        <w:pStyle w:val="Akapitzlist"/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momentu jego wejścia do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do momentu odebrania go przez rodziców.</w:t>
      </w:r>
    </w:p>
    <w:p w14:paraId="5434D385" w14:textId="7488AE36" w:rsidR="00F11233" w:rsidRPr="00F11233" w:rsidRDefault="00F11233" w:rsidP="003406BD">
      <w:pPr>
        <w:jc w:val="both"/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t>Sposób prezentacji procedury</w:t>
      </w:r>
      <w:r>
        <w:rPr>
          <w:rFonts w:ascii="Lato" w:hAnsi="Lato"/>
          <w:b/>
          <w:bCs/>
          <w:sz w:val="22"/>
        </w:rPr>
        <w:t xml:space="preserve"> </w:t>
      </w:r>
      <w:r w:rsidRPr="00F11233">
        <w:rPr>
          <w:rFonts w:ascii="Lato" w:hAnsi="Lato"/>
          <w:b/>
          <w:bCs/>
          <w:sz w:val="22"/>
        </w:rPr>
        <w:t>:</w:t>
      </w:r>
    </w:p>
    <w:p w14:paraId="5F9B8C31" w14:textId="4507521E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Umieszczenie treści dokumentu na stronie internetowej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>.</w:t>
      </w:r>
    </w:p>
    <w:p w14:paraId="4C7D5B68" w14:textId="352B4DFE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Zapoznanie rodziców z obowiązującymi w placówce procedurami na zebrani</w:t>
      </w:r>
      <w:r>
        <w:rPr>
          <w:rFonts w:ascii="Lato" w:hAnsi="Lato"/>
          <w:sz w:val="22"/>
        </w:rPr>
        <w:t xml:space="preserve">u </w:t>
      </w:r>
      <w:r w:rsidRPr="00F11233">
        <w:rPr>
          <w:rFonts w:ascii="Lato" w:hAnsi="Lato"/>
          <w:sz w:val="22"/>
        </w:rPr>
        <w:t>organizacyjnych we wrześniu każdego roku szkolnego.</w:t>
      </w:r>
    </w:p>
    <w:p w14:paraId="0028703D" w14:textId="1333A1F6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Udostępnienie dokumentu na tablicy ogłoszeń w </w:t>
      </w:r>
      <w:r>
        <w:rPr>
          <w:rFonts w:ascii="Lato" w:hAnsi="Lato"/>
          <w:sz w:val="22"/>
        </w:rPr>
        <w:t>żłobku</w:t>
      </w:r>
      <w:r w:rsidRPr="00F11233">
        <w:rPr>
          <w:rFonts w:ascii="Lato" w:hAnsi="Lato"/>
          <w:sz w:val="22"/>
        </w:rPr>
        <w:t>.</w:t>
      </w:r>
    </w:p>
    <w:p w14:paraId="1809265F" w14:textId="4D03B719" w:rsidR="00F11233" w:rsidRPr="00F11233" w:rsidRDefault="00F11233" w:rsidP="003406BD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Zapoznanie wszystkich pracowników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z treścią procedur.</w:t>
      </w:r>
    </w:p>
    <w:p w14:paraId="4E7B7394" w14:textId="77777777" w:rsidR="00F11233" w:rsidRPr="00F11233" w:rsidRDefault="00F11233" w:rsidP="003406BD">
      <w:pPr>
        <w:jc w:val="both"/>
        <w:rPr>
          <w:rFonts w:ascii="Lato" w:hAnsi="Lato"/>
          <w:sz w:val="22"/>
        </w:rPr>
      </w:pPr>
    </w:p>
    <w:p w14:paraId="49DAD2A0" w14:textId="77777777" w:rsidR="00D66A12" w:rsidRDefault="00C21B65" w:rsidP="00F11233">
      <w:pPr>
        <w:tabs>
          <w:tab w:val="left" w:pos="3648"/>
        </w:tabs>
      </w:pPr>
      <w:r w:rsidRPr="00461B67">
        <w:t xml:space="preserve">                  </w:t>
      </w:r>
      <w:r w:rsidR="00F11233">
        <w:tab/>
      </w:r>
    </w:p>
    <w:p w14:paraId="2938A1D3" w14:textId="77777777" w:rsidR="00D66A12" w:rsidRDefault="00D66A12" w:rsidP="00F11233">
      <w:pPr>
        <w:tabs>
          <w:tab w:val="left" w:pos="3648"/>
        </w:tabs>
      </w:pPr>
    </w:p>
    <w:p w14:paraId="5B1AE61B" w14:textId="77777777" w:rsidR="00D66A12" w:rsidRDefault="00D66A12" w:rsidP="00F11233">
      <w:pPr>
        <w:tabs>
          <w:tab w:val="left" w:pos="3648"/>
        </w:tabs>
      </w:pPr>
    </w:p>
    <w:p w14:paraId="2684253D" w14:textId="77777777" w:rsidR="00B10729" w:rsidRDefault="00D66A12" w:rsidP="00F11233">
      <w:pPr>
        <w:tabs>
          <w:tab w:val="left" w:pos="3648"/>
        </w:tabs>
      </w:pPr>
      <w:r>
        <w:tab/>
      </w:r>
    </w:p>
    <w:p w14:paraId="073821D6" w14:textId="77777777" w:rsidR="001800E6" w:rsidRDefault="001800E6" w:rsidP="00F11233">
      <w:pPr>
        <w:tabs>
          <w:tab w:val="left" w:pos="3648"/>
        </w:tabs>
      </w:pPr>
    </w:p>
    <w:p w14:paraId="5CC5F054" w14:textId="77777777" w:rsidR="001800E6" w:rsidRDefault="001800E6" w:rsidP="00F11233">
      <w:pPr>
        <w:tabs>
          <w:tab w:val="left" w:pos="3648"/>
        </w:tabs>
      </w:pPr>
    </w:p>
    <w:p w14:paraId="476B885F" w14:textId="77777777" w:rsidR="001800E6" w:rsidRDefault="001800E6" w:rsidP="00F11233">
      <w:pPr>
        <w:tabs>
          <w:tab w:val="left" w:pos="3648"/>
        </w:tabs>
      </w:pPr>
    </w:p>
    <w:p w14:paraId="6723C69B" w14:textId="55679135" w:rsidR="00C21B65" w:rsidRDefault="004728EE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lastRenderedPageBreak/>
        <w:t xml:space="preserve">                                                                         </w:t>
      </w:r>
      <w:r w:rsidR="00F11233" w:rsidRPr="00F11233">
        <w:rPr>
          <w:rFonts w:ascii="Lato" w:hAnsi="Lato"/>
          <w:b/>
          <w:bCs/>
          <w:sz w:val="22"/>
        </w:rPr>
        <w:t>Opis procedury</w:t>
      </w:r>
    </w:p>
    <w:p w14:paraId="6C9635E8" w14:textId="77777777" w:rsidR="00F11233" w:rsidRDefault="00F11233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00C7FA30" w14:textId="3C227253" w:rsidR="009A27D0" w:rsidRPr="009A27D0" w:rsidRDefault="009A27D0" w:rsidP="009A27D0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9A27D0">
        <w:rPr>
          <w:rFonts w:ascii="Lato" w:hAnsi="Lato"/>
          <w:b/>
          <w:bCs/>
          <w:sz w:val="22"/>
        </w:rPr>
        <w:t>I. O</w:t>
      </w:r>
      <w:r>
        <w:rPr>
          <w:rFonts w:ascii="Lato" w:hAnsi="Lato"/>
          <w:b/>
          <w:bCs/>
          <w:sz w:val="22"/>
        </w:rPr>
        <w:t xml:space="preserve">GÓLNE ZASADY </w:t>
      </w:r>
      <w:r w:rsidRPr="009A27D0">
        <w:rPr>
          <w:rFonts w:ascii="Lato" w:hAnsi="Lato"/>
          <w:b/>
          <w:bCs/>
          <w:sz w:val="22"/>
        </w:rPr>
        <w:t>:</w:t>
      </w:r>
    </w:p>
    <w:p w14:paraId="12D5AA2E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29EE56AB" w14:textId="0628656D" w:rsidR="009A27D0" w:rsidRPr="009A27D0" w:rsidRDefault="009A27D0" w:rsidP="009A27D0">
      <w:pPr>
        <w:numPr>
          <w:ilvl w:val="0"/>
          <w:numId w:val="18"/>
        </w:numPr>
        <w:tabs>
          <w:tab w:val="left" w:pos="3648"/>
        </w:tabs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Wszystkie opiekunki dziecięce/ położna oraz pozostali pracownicy bezwzględnie przestrzegają zaleceń dotyczących zabezpieczenia drzwi</w:t>
      </w:r>
      <w:r w:rsidR="00531B7B">
        <w:rPr>
          <w:rFonts w:ascii="Lato" w:hAnsi="Lato"/>
          <w:sz w:val="22"/>
        </w:rPr>
        <w:t xml:space="preserve">, </w:t>
      </w:r>
      <w:r w:rsidRPr="009A27D0">
        <w:rPr>
          <w:rFonts w:ascii="Lato" w:hAnsi="Lato"/>
          <w:sz w:val="22"/>
        </w:rPr>
        <w:t>bram</w:t>
      </w:r>
      <w:r w:rsidR="00531B7B">
        <w:rPr>
          <w:rFonts w:ascii="Lato" w:hAnsi="Lato"/>
          <w:sz w:val="22"/>
        </w:rPr>
        <w:t xml:space="preserve"> i furtki</w:t>
      </w:r>
      <w:r w:rsidRPr="009A27D0">
        <w:rPr>
          <w:rFonts w:ascii="Lato" w:hAnsi="Lato"/>
          <w:sz w:val="22"/>
        </w:rPr>
        <w:t xml:space="preserve"> przed wejściem osoby niepoważanej oraz ewentualną ucieczką dziecka. </w:t>
      </w:r>
    </w:p>
    <w:p w14:paraId="377FA6B1" w14:textId="66F61420" w:rsidR="009A27D0" w:rsidRPr="009A27D0" w:rsidRDefault="009A27D0" w:rsidP="009A27D0">
      <w:pPr>
        <w:numPr>
          <w:ilvl w:val="0"/>
          <w:numId w:val="18"/>
        </w:numPr>
        <w:tabs>
          <w:tab w:val="left" w:pos="3648"/>
        </w:tabs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Szczególną ostrożność i czujność należy zachować w okresie adaptacji dzieci w żłobku. </w:t>
      </w:r>
    </w:p>
    <w:p w14:paraId="372A97D9" w14:textId="094F29DA" w:rsidR="009A27D0" w:rsidRPr="009A27D0" w:rsidRDefault="009A27D0" w:rsidP="009A27D0">
      <w:pPr>
        <w:numPr>
          <w:ilvl w:val="0"/>
          <w:numId w:val="18"/>
        </w:numPr>
        <w:tabs>
          <w:tab w:val="left" w:pos="3648"/>
        </w:tabs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Opiekunki dziecięce/położna zachowują czujność podczas zabaw na placu zabaw:</w:t>
      </w:r>
    </w:p>
    <w:p w14:paraId="7810432F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b/>
          <w:bCs/>
          <w:sz w:val="22"/>
        </w:rPr>
      </w:pPr>
      <w:r w:rsidRPr="009A27D0">
        <w:rPr>
          <w:rFonts w:ascii="Lato" w:hAnsi="Lato"/>
          <w:b/>
          <w:bCs/>
          <w:sz w:val="22"/>
        </w:rPr>
        <w:t xml:space="preserve"> </w:t>
      </w:r>
    </w:p>
    <w:p w14:paraId="22EE5CBC" w14:textId="77777777" w:rsidR="009A27D0" w:rsidRPr="009A27D0" w:rsidRDefault="009A27D0" w:rsidP="009A27D0">
      <w:pPr>
        <w:numPr>
          <w:ilvl w:val="1"/>
          <w:numId w:val="18"/>
        </w:numPr>
        <w:tabs>
          <w:tab w:val="left" w:pos="3648"/>
        </w:tabs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nie gromadzą się w jednym miejscu</w:t>
      </w:r>
    </w:p>
    <w:p w14:paraId="2D68591C" w14:textId="77777777" w:rsidR="009A27D0" w:rsidRPr="009A27D0" w:rsidRDefault="009A27D0" w:rsidP="009A27D0">
      <w:pPr>
        <w:numPr>
          <w:ilvl w:val="1"/>
          <w:numId w:val="18"/>
        </w:numPr>
        <w:tabs>
          <w:tab w:val="left" w:pos="3648"/>
        </w:tabs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zakazują zabaw w obrębie ogrodzenia </w:t>
      </w:r>
    </w:p>
    <w:p w14:paraId="172F6596" w14:textId="77777777" w:rsidR="009A27D0" w:rsidRPr="009A27D0" w:rsidRDefault="009A27D0" w:rsidP="009A27D0">
      <w:pPr>
        <w:numPr>
          <w:ilvl w:val="1"/>
          <w:numId w:val="18"/>
        </w:numPr>
        <w:tabs>
          <w:tab w:val="left" w:pos="3648"/>
        </w:tabs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zwracają uwagę na podejrzane osoby</w:t>
      </w:r>
    </w:p>
    <w:p w14:paraId="1058D9E0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3BAB2A8F" w14:textId="77777777" w:rsidR="009A27D0" w:rsidRPr="009A27D0" w:rsidRDefault="009A27D0" w:rsidP="00D506C2">
      <w:pPr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Przed każdym wyjściem z dziećmi należy omówić zakaz oddalania się od grupy.</w:t>
      </w:r>
    </w:p>
    <w:p w14:paraId="308C9507" w14:textId="52DE179C" w:rsidR="009A27D0" w:rsidRPr="009A27D0" w:rsidRDefault="009A27D0" w:rsidP="00D506C2">
      <w:pPr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Wszelkie wyjścia poza teren </w:t>
      </w:r>
      <w:r w:rsidR="00D506C2">
        <w:rPr>
          <w:rFonts w:ascii="Lato" w:hAnsi="Lato"/>
          <w:sz w:val="22"/>
        </w:rPr>
        <w:t xml:space="preserve">żłobka </w:t>
      </w:r>
      <w:r w:rsidRPr="009A27D0">
        <w:rPr>
          <w:rFonts w:ascii="Lato" w:hAnsi="Lato"/>
          <w:sz w:val="22"/>
        </w:rPr>
        <w:t>powinny być odnotowane w zeszycie wyjść wraz z podpisami (</w:t>
      </w:r>
      <w:r w:rsidR="00D506C2">
        <w:rPr>
          <w:rFonts w:ascii="Lato" w:hAnsi="Lato"/>
          <w:sz w:val="22"/>
        </w:rPr>
        <w:t>opiekunka dziecięca/ położna/ pokojowa/ intendent</w:t>
      </w:r>
      <w:r w:rsidRPr="009A27D0">
        <w:rPr>
          <w:rFonts w:ascii="Lato" w:hAnsi="Lato"/>
          <w:sz w:val="22"/>
        </w:rPr>
        <w:t>). Brak podpisu</w:t>
      </w:r>
      <w:r w:rsidR="00D506C2">
        <w:rPr>
          <w:rFonts w:ascii="Lato" w:hAnsi="Lato"/>
          <w:sz w:val="22"/>
        </w:rPr>
        <w:t xml:space="preserve"> jednej z wymienionych osób</w:t>
      </w:r>
      <w:r w:rsidRPr="009A27D0">
        <w:rPr>
          <w:rFonts w:ascii="Lato" w:hAnsi="Lato"/>
          <w:sz w:val="22"/>
        </w:rPr>
        <w:t xml:space="preserve"> jest</w:t>
      </w:r>
      <w:r>
        <w:rPr>
          <w:rFonts w:ascii="Lato" w:hAnsi="Lato"/>
          <w:sz w:val="22"/>
        </w:rPr>
        <w:t xml:space="preserve"> </w:t>
      </w:r>
      <w:r w:rsidRPr="009A27D0">
        <w:rPr>
          <w:rFonts w:ascii="Lato" w:hAnsi="Lato"/>
          <w:sz w:val="22"/>
        </w:rPr>
        <w:t>poważnym naruszeniem zasad bezpieczeństwa.</w:t>
      </w:r>
    </w:p>
    <w:p w14:paraId="1C3E08A9" w14:textId="2A183280" w:rsidR="009A27D0" w:rsidRPr="009A27D0" w:rsidRDefault="00D506C2" w:rsidP="00D506C2">
      <w:pPr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Wszyscy pracownicy</w:t>
      </w:r>
      <w:r w:rsidR="009A27D0" w:rsidRPr="009A27D0">
        <w:rPr>
          <w:rFonts w:ascii="Lato" w:hAnsi="Lato"/>
          <w:sz w:val="22"/>
        </w:rPr>
        <w:t xml:space="preserve"> w jednakowym stopniu odpowiada</w:t>
      </w:r>
      <w:r>
        <w:rPr>
          <w:rFonts w:ascii="Lato" w:hAnsi="Lato"/>
          <w:sz w:val="22"/>
        </w:rPr>
        <w:t>ją</w:t>
      </w:r>
      <w:r w:rsidR="009A27D0" w:rsidRPr="009A27D0">
        <w:rPr>
          <w:rFonts w:ascii="Lato" w:hAnsi="Lato"/>
          <w:sz w:val="22"/>
        </w:rPr>
        <w:t xml:space="preserve"> za bezpieczeństwo dzieci</w:t>
      </w:r>
      <w:r>
        <w:rPr>
          <w:rFonts w:ascii="Lato" w:hAnsi="Lato"/>
          <w:sz w:val="22"/>
        </w:rPr>
        <w:t xml:space="preserve"> w żłobku. Na placu zabaw</w:t>
      </w:r>
      <w:r w:rsidR="009A27D0" w:rsidRPr="009A27D0">
        <w:rPr>
          <w:rFonts w:ascii="Lato" w:hAnsi="Lato"/>
          <w:sz w:val="22"/>
        </w:rPr>
        <w:t xml:space="preserve"> i podczas wyjść </w:t>
      </w:r>
      <w:r>
        <w:rPr>
          <w:rFonts w:ascii="Lato" w:hAnsi="Lato"/>
          <w:sz w:val="22"/>
        </w:rPr>
        <w:t>są</w:t>
      </w:r>
      <w:r w:rsidR="009A27D0" w:rsidRPr="009A27D0">
        <w:rPr>
          <w:rFonts w:ascii="Lato" w:hAnsi="Lato"/>
          <w:sz w:val="22"/>
        </w:rPr>
        <w:t xml:space="preserve"> zobowiązan</w:t>
      </w:r>
      <w:r>
        <w:rPr>
          <w:rFonts w:ascii="Lato" w:hAnsi="Lato"/>
          <w:sz w:val="22"/>
        </w:rPr>
        <w:t>i</w:t>
      </w:r>
      <w:r w:rsidR="009A27D0" w:rsidRPr="009A27D0">
        <w:rPr>
          <w:rFonts w:ascii="Lato" w:hAnsi="Lato"/>
          <w:sz w:val="22"/>
        </w:rPr>
        <w:t xml:space="preserve"> do współpracy z </w:t>
      </w:r>
      <w:r>
        <w:rPr>
          <w:rFonts w:ascii="Lato" w:hAnsi="Lato"/>
          <w:sz w:val="22"/>
        </w:rPr>
        <w:t>opiekunem dziecięcym/ położną.</w:t>
      </w:r>
    </w:p>
    <w:p w14:paraId="12DEEA14" w14:textId="2B1677DD" w:rsidR="009A27D0" w:rsidRPr="009A27D0" w:rsidRDefault="009A27D0" w:rsidP="009A27D0">
      <w:pPr>
        <w:numPr>
          <w:ilvl w:val="0"/>
          <w:numId w:val="18"/>
        </w:numPr>
        <w:tabs>
          <w:tab w:val="left" w:pos="3648"/>
        </w:tabs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Należy bezwzględnie przestrzegać zasad przeliczania dzieci przed wyjściem z sali, w szatni, po wyjściu z szatni, po powrocie do </w:t>
      </w:r>
      <w:r>
        <w:rPr>
          <w:rFonts w:ascii="Lato" w:hAnsi="Lato"/>
          <w:sz w:val="22"/>
        </w:rPr>
        <w:t xml:space="preserve">żłobka </w:t>
      </w:r>
      <w:r w:rsidRPr="009A27D0">
        <w:rPr>
          <w:rFonts w:ascii="Lato" w:hAnsi="Lato"/>
          <w:sz w:val="22"/>
        </w:rPr>
        <w:t>w szatni i w sali.</w:t>
      </w:r>
    </w:p>
    <w:p w14:paraId="0CC6BAF7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3EFF43F6" w14:textId="045B42F1" w:rsidR="009A27D0" w:rsidRPr="009A27D0" w:rsidRDefault="009A27D0" w:rsidP="009A27D0">
      <w:pPr>
        <w:tabs>
          <w:tab w:val="left" w:pos="3648"/>
        </w:tabs>
        <w:jc w:val="center"/>
        <w:rPr>
          <w:rFonts w:ascii="Lato" w:hAnsi="Lato"/>
          <w:b/>
          <w:bCs/>
          <w:sz w:val="24"/>
          <w:szCs w:val="24"/>
        </w:rPr>
      </w:pPr>
      <w:r w:rsidRPr="009A27D0">
        <w:rPr>
          <w:rFonts w:ascii="Lato" w:hAnsi="Lato"/>
          <w:b/>
          <w:bCs/>
          <w:sz w:val="24"/>
          <w:szCs w:val="24"/>
        </w:rPr>
        <w:t xml:space="preserve">II. </w:t>
      </w:r>
      <w:r>
        <w:rPr>
          <w:rFonts w:ascii="Lato" w:hAnsi="Lato"/>
          <w:b/>
          <w:bCs/>
          <w:sz w:val="24"/>
          <w:szCs w:val="24"/>
        </w:rPr>
        <w:t>POSTĘPOWANIE W PRZYPADKU SAMOWOLNEGO ODDALENIA SIĘ DZIECKA  LUB JEGO ZAGINIĘCIA.</w:t>
      </w:r>
    </w:p>
    <w:p w14:paraId="61DF10FA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459B3424" w14:textId="4C15DD16" w:rsidR="009A27D0" w:rsidRPr="009A27D0" w:rsidRDefault="009A27D0" w:rsidP="009A27D0">
      <w:pPr>
        <w:tabs>
          <w:tab w:val="left" w:pos="3648"/>
        </w:tabs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 W przypadku, gdy dziecko samowolnie opuściło teren żłobka  lub wyszło niezauważone z sali opiekunka dziecięca/ położna powinna podjąć następujące kroki: </w:t>
      </w:r>
    </w:p>
    <w:p w14:paraId="6E2C2370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2E588224" w14:textId="40E07C1A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Powiadomić o zaginięciu dziecka najbliżej znajdującego się pracownika </w:t>
      </w:r>
      <w:r w:rsidRPr="00531B7B">
        <w:rPr>
          <w:rFonts w:ascii="Lato" w:hAnsi="Lato"/>
          <w:sz w:val="22"/>
        </w:rPr>
        <w:t>żłobka</w:t>
      </w:r>
      <w:r w:rsidRPr="009A27D0">
        <w:rPr>
          <w:rFonts w:ascii="Lato" w:hAnsi="Lato"/>
          <w:sz w:val="22"/>
        </w:rPr>
        <w:t xml:space="preserve"> lub inną dorosłą osobę.</w:t>
      </w:r>
    </w:p>
    <w:p w14:paraId="14855BB3" w14:textId="66146EBC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Pracownik ten lub inna osoba, natychmiast informuje dyrektora </w:t>
      </w:r>
      <w:r w:rsidRPr="00531B7B">
        <w:rPr>
          <w:rFonts w:ascii="Lato" w:hAnsi="Lato"/>
          <w:sz w:val="22"/>
        </w:rPr>
        <w:t>żłobka</w:t>
      </w:r>
      <w:r w:rsidRPr="009A27D0">
        <w:rPr>
          <w:rFonts w:ascii="Lato" w:hAnsi="Lato"/>
          <w:sz w:val="22"/>
        </w:rPr>
        <w:t xml:space="preserve"> o zaistniałym</w:t>
      </w:r>
      <w:r w:rsidRPr="00531B7B">
        <w:rPr>
          <w:rFonts w:ascii="Lato" w:hAnsi="Lato"/>
          <w:sz w:val="22"/>
        </w:rPr>
        <w:t xml:space="preserve"> z</w:t>
      </w:r>
      <w:r w:rsidRPr="009A27D0">
        <w:rPr>
          <w:rFonts w:ascii="Lato" w:hAnsi="Lato"/>
          <w:sz w:val="22"/>
        </w:rPr>
        <w:t>darzeniu.</w:t>
      </w:r>
    </w:p>
    <w:p w14:paraId="5B1B937B" w14:textId="77777777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lastRenderedPageBreak/>
        <w:t>Stworzyć warunki, w których nie będzie zagrożone życie i zdrowie dzieci pozostałych w grupie.</w:t>
      </w:r>
    </w:p>
    <w:p w14:paraId="4BF5AB07" w14:textId="3CA81295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Podjąć akcję poszukiwawczą na terenie </w:t>
      </w:r>
      <w:r w:rsidRPr="00531B7B">
        <w:rPr>
          <w:rFonts w:ascii="Lato" w:hAnsi="Lato"/>
          <w:sz w:val="22"/>
        </w:rPr>
        <w:t>żłobka</w:t>
      </w:r>
      <w:r w:rsidRPr="009A27D0">
        <w:rPr>
          <w:rFonts w:ascii="Lato" w:hAnsi="Lato"/>
          <w:sz w:val="22"/>
        </w:rPr>
        <w:t xml:space="preserve"> i poza terenem rozdzielając zadania innym pracownikom.</w:t>
      </w:r>
    </w:p>
    <w:p w14:paraId="2AAF011D" w14:textId="36BAE8F6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Akcja musi być przeprowadzona sprawnie i szybko</w:t>
      </w:r>
      <w:r w:rsidR="00D506C2" w:rsidRPr="00531B7B">
        <w:rPr>
          <w:rFonts w:ascii="Lato" w:hAnsi="Lato"/>
          <w:sz w:val="22"/>
        </w:rPr>
        <w:t>. Należy pamiętać aby zachować spokój. Stres lub panika może utrudnić podejmowanie rozsądnych decyzji.</w:t>
      </w:r>
    </w:p>
    <w:p w14:paraId="16CA79A6" w14:textId="26B9003B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W momencie znalezienia dziecka należy udzielić pomoc</w:t>
      </w:r>
      <w:r w:rsidR="00D506C2" w:rsidRPr="00531B7B">
        <w:rPr>
          <w:rFonts w:ascii="Lato" w:hAnsi="Lato"/>
          <w:sz w:val="22"/>
        </w:rPr>
        <w:t xml:space="preserve">y </w:t>
      </w:r>
      <w:r w:rsidRPr="009A27D0">
        <w:rPr>
          <w:rFonts w:ascii="Lato" w:hAnsi="Lato"/>
          <w:sz w:val="22"/>
        </w:rPr>
        <w:t>j ewentualnie, gdy zachodzi taka potrzeba udzielić pomocy przedmedycznej lub wezwać lekarza, pogotowie.</w:t>
      </w:r>
    </w:p>
    <w:p w14:paraId="70A98D0C" w14:textId="77777777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Zdać relację dyrektorowi za pomocą notatki załącznik nr 1.</w:t>
      </w:r>
    </w:p>
    <w:p w14:paraId="33950AF5" w14:textId="0E1199E3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Powiadomić natychmiast dyrektora </w:t>
      </w:r>
      <w:r w:rsidRPr="00531B7B">
        <w:rPr>
          <w:rFonts w:ascii="Lato" w:hAnsi="Lato"/>
          <w:sz w:val="22"/>
        </w:rPr>
        <w:t>żłobka</w:t>
      </w:r>
      <w:r w:rsidRPr="009A27D0">
        <w:rPr>
          <w:rFonts w:ascii="Lato" w:hAnsi="Lato"/>
          <w:sz w:val="22"/>
        </w:rPr>
        <w:t xml:space="preserve"> i złożyć stosowne oświadczenia.</w:t>
      </w:r>
    </w:p>
    <w:p w14:paraId="77D22DBF" w14:textId="77777777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Dyrektor uruchomi procedurę związaną z wyjaśnieniem zdarzenia i zebrania materiałów dowodów- załącznik nr 2.</w:t>
      </w:r>
    </w:p>
    <w:p w14:paraId="5531E2EF" w14:textId="77777777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>W przypadku nie odnalezienia dziecka natychmiast zawiadomić policję.</w:t>
      </w:r>
    </w:p>
    <w:p w14:paraId="75DBD00D" w14:textId="02BF789A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Zawiadomić o tym fakcie dyrektora </w:t>
      </w:r>
      <w:r w:rsidRPr="00531B7B">
        <w:rPr>
          <w:rFonts w:ascii="Lato" w:hAnsi="Lato"/>
          <w:sz w:val="22"/>
        </w:rPr>
        <w:t>żłobka</w:t>
      </w:r>
      <w:r w:rsidRPr="009A27D0">
        <w:rPr>
          <w:rFonts w:ascii="Lato" w:hAnsi="Lato"/>
          <w:sz w:val="22"/>
        </w:rPr>
        <w:t xml:space="preserve"> oraz rodziców /opiekunów prawnych dziecka.</w:t>
      </w:r>
    </w:p>
    <w:p w14:paraId="0CC96BC7" w14:textId="6B416CBE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Złożyć wyjaśnienia dyrektorowi </w:t>
      </w:r>
      <w:r w:rsidRPr="00531B7B">
        <w:rPr>
          <w:rFonts w:ascii="Lato" w:hAnsi="Lato"/>
          <w:sz w:val="22"/>
        </w:rPr>
        <w:t>żłobka</w:t>
      </w:r>
      <w:r w:rsidRPr="009A27D0">
        <w:rPr>
          <w:rFonts w:ascii="Lato" w:hAnsi="Lato"/>
          <w:sz w:val="22"/>
        </w:rPr>
        <w:t>.</w:t>
      </w:r>
    </w:p>
    <w:p w14:paraId="263857E2" w14:textId="59F5E2CD" w:rsidR="009A27D0" w:rsidRPr="009A27D0" w:rsidRDefault="009A27D0" w:rsidP="00531B7B">
      <w:pPr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A27D0">
        <w:rPr>
          <w:rFonts w:ascii="Lato" w:hAnsi="Lato"/>
          <w:sz w:val="22"/>
        </w:rPr>
        <w:t xml:space="preserve">Pozostać do dyspozycji </w:t>
      </w:r>
      <w:r w:rsidR="00531B7B">
        <w:rPr>
          <w:rFonts w:ascii="Lato" w:hAnsi="Lato"/>
          <w:sz w:val="22"/>
        </w:rPr>
        <w:t>P</w:t>
      </w:r>
      <w:r w:rsidRPr="009A27D0">
        <w:rPr>
          <w:rFonts w:ascii="Lato" w:hAnsi="Lato"/>
          <w:sz w:val="22"/>
        </w:rPr>
        <w:t>olicji.</w:t>
      </w:r>
      <w:r w:rsidR="00D506C2" w:rsidRPr="00531B7B">
        <w:rPr>
          <w:rFonts w:ascii="Lato" w:hAnsi="Lato"/>
          <w:sz w:val="22"/>
        </w:rPr>
        <w:t xml:space="preserve"> Współpracować z nią i dostarczyć wszystkich </w:t>
      </w:r>
      <w:r w:rsidR="00531B7B" w:rsidRPr="00531B7B">
        <w:rPr>
          <w:rFonts w:ascii="Lato" w:hAnsi="Lato"/>
          <w:sz w:val="22"/>
        </w:rPr>
        <w:t>potrzebnych</w:t>
      </w:r>
      <w:r w:rsidR="00D506C2" w:rsidRPr="00531B7B">
        <w:rPr>
          <w:rFonts w:ascii="Lato" w:hAnsi="Lato"/>
          <w:sz w:val="22"/>
        </w:rPr>
        <w:t xml:space="preserve"> informacji</w:t>
      </w:r>
      <w:r w:rsidR="00531B7B" w:rsidRPr="00531B7B">
        <w:rPr>
          <w:rFonts w:ascii="Lato" w:hAnsi="Lato"/>
          <w:sz w:val="22"/>
        </w:rPr>
        <w:t xml:space="preserve"> na temat dziecka, takich jak jego opis, ubranie, ostatnie miejsca widzenia i inne szczegóły.</w:t>
      </w:r>
      <w:r w:rsidR="00D506C2" w:rsidRPr="00531B7B">
        <w:rPr>
          <w:rFonts w:ascii="Lato" w:hAnsi="Lato"/>
          <w:sz w:val="22"/>
        </w:rPr>
        <w:t xml:space="preserve"> </w:t>
      </w:r>
    </w:p>
    <w:p w14:paraId="5A90417B" w14:textId="77777777" w:rsidR="009A27D0" w:rsidRPr="009A27D0" w:rsidRDefault="009A27D0" w:rsidP="00531B7B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704DEDA3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0DCC4B77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1E48D8FE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3F6661B2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0F681FAE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54441F97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4FC2B021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4240B24A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15F88529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318BBC3D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076C5444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52A4BA81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01FB9A96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643306C9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2D84A72C" w14:textId="77777777" w:rsidR="00627608" w:rsidRDefault="00627608" w:rsidP="00381014">
      <w:pPr>
        <w:tabs>
          <w:tab w:val="left" w:pos="3648"/>
        </w:tabs>
        <w:jc w:val="both"/>
        <w:rPr>
          <w:rFonts w:ascii="Lato" w:hAnsi="Lato"/>
          <w:sz w:val="22"/>
        </w:rPr>
      </w:pPr>
    </w:p>
    <w:p w14:paraId="0ACA07CF" w14:textId="14983061" w:rsidR="007D75BD" w:rsidRPr="00381014" w:rsidRDefault="007D75BD" w:rsidP="00381014">
      <w:pPr>
        <w:tabs>
          <w:tab w:val="left" w:pos="3648"/>
        </w:tabs>
        <w:jc w:val="both"/>
        <w:rPr>
          <w:rFonts w:ascii="Lato" w:hAnsi="Lato"/>
          <w:sz w:val="22"/>
        </w:rPr>
      </w:pPr>
      <w:r w:rsidRPr="007D75BD">
        <w:rPr>
          <w:rFonts w:ascii="Lato" w:hAnsi="Lato"/>
          <w:b/>
          <w:bCs/>
          <w:sz w:val="16"/>
          <w:szCs w:val="16"/>
        </w:rPr>
        <w:lastRenderedPageBreak/>
        <w:t xml:space="preserve">Załącznik nr 1 </w:t>
      </w:r>
    </w:p>
    <w:p w14:paraId="039A3EF5" w14:textId="77777777" w:rsidR="007D75BD" w:rsidRPr="007D75BD" w:rsidRDefault="007D75BD" w:rsidP="007D75BD">
      <w:pPr>
        <w:tabs>
          <w:tab w:val="left" w:pos="3648"/>
        </w:tabs>
        <w:rPr>
          <w:rFonts w:ascii="Lato" w:hAnsi="Lato"/>
          <w:b/>
          <w:bCs/>
          <w:sz w:val="16"/>
          <w:szCs w:val="16"/>
        </w:rPr>
      </w:pPr>
      <w:r w:rsidRPr="007D75BD">
        <w:rPr>
          <w:rFonts w:ascii="Lato" w:hAnsi="Lato"/>
          <w:b/>
          <w:bCs/>
          <w:sz w:val="16"/>
          <w:szCs w:val="16"/>
        </w:rPr>
        <w:t>do Procedury postępowania w przypadku</w:t>
      </w:r>
    </w:p>
    <w:p w14:paraId="4F6DFDAB" w14:textId="55EEA349" w:rsidR="007D75BD" w:rsidRPr="007D75BD" w:rsidRDefault="007D75BD" w:rsidP="007D75BD">
      <w:pPr>
        <w:tabs>
          <w:tab w:val="left" w:pos="3648"/>
        </w:tabs>
        <w:rPr>
          <w:rFonts w:ascii="Lato" w:hAnsi="Lato"/>
          <w:b/>
          <w:bCs/>
          <w:sz w:val="16"/>
          <w:szCs w:val="16"/>
        </w:rPr>
      </w:pPr>
      <w:r w:rsidRPr="007D75BD">
        <w:rPr>
          <w:rFonts w:ascii="Lato" w:hAnsi="Lato"/>
          <w:b/>
          <w:bCs/>
          <w:sz w:val="16"/>
          <w:szCs w:val="16"/>
        </w:rPr>
        <w:t xml:space="preserve">oddalenia się dziecka lub jego zaginięcia </w:t>
      </w:r>
      <w:r w:rsidR="00A20983">
        <w:rPr>
          <w:rFonts w:ascii="Lato" w:hAnsi="Lato"/>
          <w:b/>
          <w:bCs/>
          <w:sz w:val="16"/>
          <w:szCs w:val="16"/>
        </w:rPr>
        <w:t>w</w:t>
      </w:r>
      <w:r w:rsidRPr="007D75BD">
        <w:rPr>
          <w:rFonts w:ascii="Lato" w:hAnsi="Lato"/>
          <w:b/>
          <w:bCs/>
          <w:sz w:val="16"/>
          <w:szCs w:val="16"/>
        </w:rPr>
        <w:t xml:space="preserve"> żłobk</w:t>
      </w:r>
      <w:r w:rsidR="00A20983">
        <w:rPr>
          <w:rFonts w:ascii="Lato" w:hAnsi="Lato"/>
          <w:b/>
          <w:bCs/>
          <w:sz w:val="16"/>
          <w:szCs w:val="16"/>
        </w:rPr>
        <w:t>u</w:t>
      </w:r>
      <w:r w:rsidRPr="007D75BD">
        <w:rPr>
          <w:rFonts w:ascii="Lato" w:hAnsi="Lato"/>
          <w:b/>
          <w:bCs/>
          <w:sz w:val="16"/>
          <w:szCs w:val="16"/>
        </w:rPr>
        <w:t>.</w:t>
      </w:r>
    </w:p>
    <w:p w14:paraId="00DEF935" w14:textId="77777777" w:rsidR="007D75BD" w:rsidRPr="007D75BD" w:rsidRDefault="007D75BD" w:rsidP="007D75BD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184B3110" w14:textId="74F1795C" w:rsidR="007D75BD" w:rsidRPr="007D75BD" w:rsidRDefault="007D75BD" w:rsidP="007D75BD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7D75BD">
        <w:rPr>
          <w:rFonts w:ascii="Lato" w:hAnsi="Lato"/>
          <w:b/>
          <w:bCs/>
          <w:sz w:val="22"/>
        </w:rPr>
        <w:t xml:space="preserve">Notatka na okoliczność samowolnego </w:t>
      </w:r>
      <w:r>
        <w:rPr>
          <w:rFonts w:ascii="Lato" w:hAnsi="Lato"/>
          <w:b/>
          <w:bCs/>
          <w:sz w:val="22"/>
        </w:rPr>
        <w:t xml:space="preserve">oddalenia się ze żłobka   </w:t>
      </w:r>
      <w:r w:rsidRPr="007D75BD">
        <w:rPr>
          <w:rFonts w:ascii="Lato" w:hAnsi="Lato"/>
          <w:b/>
          <w:bCs/>
          <w:sz w:val="22"/>
        </w:rPr>
        <w:t>lub zaginięcia dziecka.</w:t>
      </w:r>
    </w:p>
    <w:p w14:paraId="17A5F5E9" w14:textId="77777777" w:rsidR="007D75BD" w:rsidRPr="007D75BD" w:rsidRDefault="007D75BD" w:rsidP="007D75BD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0490F390" w14:textId="0D4B259D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1.Nazwisko i imię opiekunki dziecięcej/ położnej  pod której opieką znajdowało się dziecko:</w:t>
      </w:r>
    </w:p>
    <w:p w14:paraId="3DA97EF2" w14:textId="592BEEAE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…………………………………………………………………………………………………………….......................................................</w:t>
      </w:r>
    </w:p>
    <w:p w14:paraId="2A77EF25" w14:textId="77777777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</w:p>
    <w:p w14:paraId="561E2120" w14:textId="58808601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2.Szczegółowy opis zdarzenia /,okoliczności, czynności podjęte przez opiekunkę dziecięcą :</w:t>
      </w:r>
    </w:p>
    <w:p w14:paraId="5CE9BBCA" w14:textId="77777777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</w:p>
    <w:p w14:paraId="0DD61532" w14:textId="77777777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DD178D" w14:textId="54E74436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Ewentualni świadkowie zdarzenia /nazwiska i imiona/:</w:t>
      </w:r>
    </w:p>
    <w:p w14:paraId="4FDD4A13" w14:textId="007C077F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…......................................................................................................................................................................................</w:t>
      </w:r>
    </w:p>
    <w:p w14:paraId="14D692E0" w14:textId="3C488D8C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…......................................................................................................................................................................................</w:t>
      </w:r>
    </w:p>
    <w:p w14:paraId="0F117EF4" w14:textId="77777777" w:rsidR="007D75BD" w:rsidRDefault="007D75BD" w:rsidP="007D75BD">
      <w:pPr>
        <w:tabs>
          <w:tab w:val="left" w:pos="3648"/>
        </w:tabs>
        <w:rPr>
          <w:rFonts w:ascii="Lato" w:hAnsi="Lato"/>
          <w:b/>
          <w:bCs/>
          <w:szCs w:val="20"/>
        </w:rPr>
      </w:pPr>
    </w:p>
    <w:p w14:paraId="5B01A74C" w14:textId="0F6FFCCF" w:rsidR="007D75BD" w:rsidRPr="007D75BD" w:rsidRDefault="007D75BD" w:rsidP="007D75BD">
      <w:pPr>
        <w:tabs>
          <w:tab w:val="left" w:pos="3648"/>
        </w:tabs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ab/>
      </w:r>
      <w:r>
        <w:rPr>
          <w:rFonts w:ascii="Lato" w:hAnsi="Lato"/>
          <w:b/>
          <w:bCs/>
          <w:szCs w:val="20"/>
        </w:rPr>
        <w:tab/>
      </w:r>
      <w:r>
        <w:rPr>
          <w:rFonts w:ascii="Lato" w:hAnsi="Lato"/>
          <w:b/>
          <w:bCs/>
          <w:szCs w:val="20"/>
        </w:rPr>
        <w:tab/>
      </w:r>
      <w:r>
        <w:rPr>
          <w:rFonts w:ascii="Lato" w:hAnsi="Lato"/>
          <w:b/>
          <w:bCs/>
          <w:szCs w:val="20"/>
        </w:rPr>
        <w:tab/>
        <w:t xml:space="preserve">              </w:t>
      </w:r>
      <w:r w:rsidRPr="007D75BD">
        <w:rPr>
          <w:rFonts w:ascii="Lato" w:hAnsi="Lato"/>
          <w:b/>
          <w:bCs/>
          <w:szCs w:val="20"/>
        </w:rPr>
        <w:t>.....................................................................</w:t>
      </w:r>
    </w:p>
    <w:p w14:paraId="697BF063" w14:textId="0F957CD9" w:rsidR="007D75BD" w:rsidRPr="007D75BD" w:rsidRDefault="007D75BD" w:rsidP="007D75BD">
      <w:pPr>
        <w:tabs>
          <w:tab w:val="left" w:pos="3648"/>
        </w:tabs>
        <w:jc w:val="right"/>
        <w:rPr>
          <w:rFonts w:ascii="Lato" w:hAnsi="Lato"/>
          <w:sz w:val="16"/>
          <w:szCs w:val="16"/>
        </w:rPr>
      </w:pPr>
      <w:r w:rsidRPr="007D75BD">
        <w:rPr>
          <w:rFonts w:ascii="Lato" w:hAnsi="Lato"/>
          <w:b/>
          <w:bCs/>
          <w:szCs w:val="20"/>
        </w:rPr>
        <w:t xml:space="preserve">                                                                                 </w:t>
      </w:r>
      <w:r w:rsidRPr="007D75BD">
        <w:rPr>
          <w:rFonts w:ascii="Lato" w:hAnsi="Lato"/>
          <w:sz w:val="16"/>
          <w:szCs w:val="16"/>
        </w:rPr>
        <w:t>/data i czytelny podpis opiekunki dziecięcej/ położnej/</w:t>
      </w:r>
    </w:p>
    <w:p w14:paraId="52C207BD" w14:textId="77777777" w:rsidR="007D75BD" w:rsidRPr="007D75BD" w:rsidRDefault="007D75BD" w:rsidP="007D75BD">
      <w:pPr>
        <w:tabs>
          <w:tab w:val="left" w:pos="3648"/>
        </w:tabs>
        <w:rPr>
          <w:rFonts w:ascii="Lato" w:hAnsi="Lato"/>
          <w:b/>
          <w:bCs/>
          <w:szCs w:val="20"/>
        </w:rPr>
      </w:pPr>
    </w:p>
    <w:p w14:paraId="7BFF820D" w14:textId="77777777" w:rsidR="00694F29" w:rsidRDefault="00694F29" w:rsidP="00A20983">
      <w:pPr>
        <w:tabs>
          <w:tab w:val="left" w:pos="3648"/>
        </w:tabs>
        <w:rPr>
          <w:rFonts w:ascii="Lato" w:hAnsi="Lato"/>
          <w:sz w:val="16"/>
          <w:szCs w:val="16"/>
        </w:rPr>
      </w:pPr>
    </w:p>
    <w:p w14:paraId="7CD8EE96" w14:textId="77777777" w:rsidR="00381014" w:rsidRDefault="00381014" w:rsidP="00A20983">
      <w:pPr>
        <w:tabs>
          <w:tab w:val="left" w:pos="3648"/>
        </w:tabs>
        <w:rPr>
          <w:rFonts w:ascii="Lato" w:hAnsi="Lato"/>
          <w:sz w:val="16"/>
          <w:szCs w:val="16"/>
        </w:rPr>
      </w:pPr>
    </w:p>
    <w:p w14:paraId="2050603D" w14:textId="42E240B3" w:rsidR="00A20983" w:rsidRPr="00A20983" w:rsidRDefault="00A20983" w:rsidP="00A20983">
      <w:pPr>
        <w:tabs>
          <w:tab w:val="left" w:pos="3648"/>
        </w:tabs>
        <w:rPr>
          <w:rFonts w:ascii="Lato" w:hAnsi="Lato"/>
          <w:sz w:val="16"/>
          <w:szCs w:val="16"/>
        </w:rPr>
      </w:pPr>
      <w:r w:rsidRPr="00A20983">
        <w:rPr>
          <w:rFonts w:ascii="Lato" w:hAnsi="Lato"/>
          <w:sz w:val="16"/>
          <w:szCs w:val="16"/>
        </w:rPr>
        <w:lastRenderedPageBreak/>
        <w:t xml:space="preserve">Załącznik nr </w:t>
      </w:r>
      <w:r>
        <w:rPr>
          <w:rFonts w:ascii="Lato" w:hAnsi="Lato"/>
          <w:sz w:val="16"/>
          <w:szCs w:val="16"/>
        </w:rPr>
        <w:t>2</w:t>
      </w:r>
      <w:r w:rsidRPr="00A20983">
        <w:rPr>
          <w:rFonts w:ascii="Lato" w:hAnsi="Lato"/>
          <w:sz w:val="16"/>
          <w:szCs w:val="16"/>
        </w:rPr>
        <w:t xml:space="preserve"> </w:t>
      </w:r>
    </w:p>
    <w:p w14:paraId="4688C007" w14:textId="77777777" w:rsidR="00A20983" w:rsidRPr="00A20983" w:rsidRDefault="00A20983" w:rsidP="00A20983">
      <w:pPr>
        <w:tabs>
          <w:tab w:val="left" w:pos="3648"/>
        </w:tabs>
        <w:rPr>
          <w:rFonts w:ascii="Lato" w:hAnsi="Lato"/>
          <w:sz w:val="16"/>
          <w:szCs w:val="16"/>
        </w:rPr>
      </w:pPr>
      <w:r w:rsidRPr="00A20983">
        <w:rPr>
          <w:rFonts w:ascii="Lato" w:hAnsi="Lato"/>
          <w:sz w:val="16"/>
          <w:szCs w:val="16"/>
        </w:rPr>
        <w:t>do Procedury postępowania w przypadku</w:t>
      </w:r>
    </w:p>
    <w:p w14:paraId="361E81B5" w14:textId="373CD3DF" w:rsidR="00A20983" w:rsidRPr="00A20983" w:rsidRDefault="00A20983" w:rsidP="00A20983">
      <w:pPr>
        <w:tabs>
          <w:tab w:val="left" w:pos="3648"/>
        </w:tabs>
        <w:rPr>
          <w:rFonts w:ascii="Lato" w:hAnsi="Lato"/>
          <w:sz w:val="16"/>
          <w:szCs w:val="16"/>
        </w:rPr>
      </w:pPr>
      <w:r w:rsidRPr="00A20983">
        <w:rPr>
          <w:rFonts w:ascii="Lato" w:hAnsi="Lato"/>
          <w:sz w:val="16"/>
          <w:szCs w:val="16"/>
        </w:rPr>
        <w:t xml:space="preserve">oddalenia się dziecka lub jego zaginięcia dziecka </w:t>
      </w:r>
      <w:r>
        <w:rPr>
          <w:rFonts w:ascii="Lato" w:hAnsi="Lato"/>
          <w:sz w:val="16"/>
          <w:szCs w:val="16"/>
        </w:rPr>
        <w:t>w</w:t>
      </w:r>
      <w:r w:rsidRPr="00A20983">
        <w:rPr>
          <w:rFonts w:ascii="Lato" w:hAnsi="Lato"/>
          <w:sz w:val="16"/>
          <w:szCs w:val="16"/>
        </w:rPr>
        <w:t xml:space="preserve"> żłobk</w:t>
      </w:r>
      <w:r>
        <w:rPr>
          <w:rFonts w:ascii="Lato" w:hAnsi="Lato"/>
          <w:sz w:val="16"/>
          <w:szCs w:val="16"/>
        </w:rPr>
        <w:t>u</w:t>
      </w:r>
      <w:r w:rsidRPr="00A20983">
        <w:rPr>
          <w:rFonts w:ascii="Lato" w:hAnsi="Lato"/>
          <w:sz w:val="16"/>
          <w:szCs w:val="16"/>
        </w:rPr>
        <w:t>.</w:t>
      </w:r>
    </w:p>
    <w:p w14:paraId="770C407E" w14:textId="77777777" w:rsidR="00A20983" w:rsidRPr="00A20983" w:rsidRDefault="00A20983" w:rsidP="00A20983">
      <w:pPr>
        <w:tabs>
          <w:tab w:val="left" w:pos="3648"/>
        </w:tabs>
        <w:rPr>
          <w:rFonts w:ascii="Lato" w:hAnsi="Lato"/>
          <w:sz w:val="16"/>
          <w:szCs w:val="16"/>
        </w:rPr>
      </w:pPr>
    </w:p>
    <w:p w14:paraId="4B62C582" w14:textId="3E3691AF" w:rsidR="00A20983" w:rsidRPr="001F7361" w:rsidRDefault="00A20983" w:rsidP="00A20983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1F7361">
        <w:rPr>
          <w:rFonts w:ascii="Lato" w:hAnsi="Lato"/>
          <w:b/>
          <w:bCs/>
          <w:sz w:val="22"/>
        </w:rPr>
        <w:t>Protokół związany z wyjaśnieniem zdarzenia</w:t>
      </w:r>
    </w:p>
    <w:p w14:paraId="273FF461" w14:textId="29FEB81A" w:rsidR="00A20983" w:rsidRPr="001F7361" w:rsidRDefault="00A20983" w:rsidP="00A20983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1F7361">
        <w:rPr>
          <w:rFonts w:ascii="Lato" w:hAnsi="Lato"/>
          <w:b/>
          <w:bCs/>
          <w:sz w:val="22"/>
        </w:rPr>
        <w:t xml:space="preserve">ucieczka/zaginięcie dziecka podczas jego pobytu w żłobku. </w:t>
      </w:r>
    </w:p>
    <w:p w14:paraId="5B8EF325" w14:textId="77777777" w:rsidR="00A20983" w:rsidRPr="001F7361" w:rsidRDefault="00A20983" w:rsidP="00A20983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</w:p>
    <w:p w14:paraId="57F4D1DE" w14:textId="52954F53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Data zdarzenia ………….................................................................................................................................................................</w:t>
      </w:r>
      <w:r w:rsidR="00694F29">
        <w:rPr>
          <w:rFonts w:ascii="Lato" w:hAnsi="Lato"/>
          <w:sz w:val="22"/>
        </w:rPr>
        <w:t>...........</w:t>
      </w:r>
    </w:p>
    <w:p w14:paraId="1612BE57" w14:textId="538E323F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Data spisania protokołu: …........................................................................................................................................................</w:t>
      </w:r>
      <w:r w:rsidR="00694F29">
        <w:rPr>
          <w:rFonts w:ascii="Lato" w:hAnsi="Lato"/>
          <w:sz w:val="22"/>
        </w:rPr>
        <w:t>..............................</w:t>
      </w:r>
    </w:p>
    <w:p w14:paraId="67F644BC" w14:textId="0819BE93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 xml:space="preserve">Nazwisko i imię opiekunki dziecięcej/ położnej sprawującego opiekę nad dzieckiem: </w:t>
      </w:r>
    </w:p>
    <w:p w14:paraId="11D12EE8" w14:textId="7E6842C8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……………………………………………………………………………………………………………………………………..........................</w:t>
      </w:r>
    </w:p>
    <w:p w14:paraId="534EAD68" w14:textId="7F72F83D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Nazwisko i imię  innej osoby</w:t>
      </w:r>
      <w:r w:rsidR="001F7361" w:rsidRPr="001F7361">
        <w:rPr>
          <w:rFonts w:ascii="Lato" w:hAnsi="Lato"/>
          <w:sz w:val="22"/>
        </w:rPr>
        <w:t xml:space="preserve"> z personelu ( wpierającej opiekunkę dziecięcą/ położną tego dnia w sprawowaniu opieki nad dzieckiem ) </w:t>
      </w:r>
      <w:r w:rsidRPr="001F7361">
        <w:rPr>
          <w:rFonts w:ascii="Lato" w:hAnsi="Lato"/>
          <w:sz w:val="22"/>
        </w:rPr>
        <w:t>:</w:t>
      </w:r>
      <w:r w:rsidR="001F7361" w:rsidRPr="001F7361">
        <w:rPr>
          <w:rFonts w:ascii="Lato" w:hAnsi="Lato"/>
          <w:sz w:val="22"/>
        </w:rPr>
        <w:t xml:space="preserve"> </w:t>
      </w:r>
      <w:r w:rsidRPr="001F7361">
        <w:rPr>
          <w:rFonts w:ascii="Lato" w:hAnsi="Lato"/>
          <w:sz w:val="22"/>
        </w:rPr>
        <w:t>….........................................................</w:t>
      </w:r>
      <w:r w:rsidR="001F7361" w:rsidRPr="001F7361">
        <w:rPr>
          <w:rFonts w:ascii="Lato" w:hAnsi="Lato"/>
          <w:sz w:val="22"/>
        </w:rPr>
        <w:t>.............................................................................................................................</w:t>
      </w:r>
    </w:p>
    <w:p w14:paraId="0C5F501E" w14:textId="77777777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</w:p>
    <w:p w14:paraId="3F914080" w14:textId="40E43C86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Miejsce zdarzenia: …...................................................................................................................</w:t>
      </w:r>
      <w:r w:rsidR="001F7361" w:rsidRPr="001F7361">
        <w:rPr>
          <w:rFonts w:ascii="Lato" w:hAnsi="Lato"/>
          <w:sz w:val="22"/>
        </w:rPr>
        <w:t>................................................</w:t>
      </w:r>
      <w:r w:rsidR="00694F29">
        <w:rPr>
          <w:rFonts w:ascii="Lato" w:hAnsi="Lato"/>
          <w:sz w:val="22"/>
        </w:rPr>
        <w:t>...................</w:t>
      </w:r>
    </w:p>
    <w:p w14:paraId="426451C8" w14:textId="77777777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</w:p>
    <w:p w14:paraId="1DA232FC" w14:textId="41140230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Godzina, o której zauważono zdarzenie: ….................................................................................</w:t>
      </w:r>
      <w:r w:rsidR="001F7361" w:rsidRPr="001F7361">
        <w:rPr>
          <w:rFonts w:ascii="Lato" w:hAnsi="Lato"/>
          <w:sz w:val="22"/>
        </w:rPr>
        <w:t>...........................................</w:t>
      </w:r>
      <w:r w:rsidR="00694F29">
        <w:rPr>
          <w:rFonts w:ascii="Lato" w:hAnsi="Lato"/>
          <w:sz w:val="22"/>
        </w:rPr>
        <w:t>..........................................................</w:t>
      </w:r>
    </w:p>
    <w:p w14:paraId="728AB267" w14:textId="77777777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</w:p>
    <w:p w14:paraId="4ED85F5E" w14:textId="432E78F0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 xml:space="preserve">Podjęte czynności </w:t>
      </w:r>
      <w:r w:rsidR="001F7361" w:rsidRPr="001F7361">
        <w:rPr>
          <w:rFonts w:ascii="Lato" w:hAnsi="Lato"/>
          <w:sz w:val="22"/>
        </w:rPr>
        <w:t>opiekuna dziecięcego/ położnej</w:t>
      </w:r>
      <w:r w:rsidRPr="001F7361">
        <w:rPr>
          <w:rFonts w:ascii="Lato" w:hAnsi="Lato"/>
          <w:sz w:val="22"/>
        </w:rPr>
        <w:t>:</w:t>
      </w:r>
    </w:p>
    <w:p w14:paraId="7C5B2FFB" w14:textId="28AD90DA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F7361" w:rsidRPr="001F7361">
        <w:rPr>
          <w:rFonts w:ascii="Lato" w:hAnsi="Lato"/>
          <w:sz w:val="22"/>
        </w:rPr>
        <w:t>..............................................................</w:t>
      </w:r>
    </w:p>
    <w:p w14:paraId="514CB242" w14:textId="5FF13295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Podjęte czynności innej osoby</w:t>
      </w:r>
      <w:r w:rsidR="001F7361" w:rsidRPr="001F7361">
        <w:rPr>
          <w:sz w:val="22"/>
        </w:rPr>
        <w:t xml:space="preserve"> </w:t>
      </w:r>
      <w:r w:rsidR="001F7361" w:rsidRPr="001F7361">
        <w:rPr>
          <w:rFonts w:ascii="Lato" w:hAnsi="Lato"/>
          <w:sz w:val="22"/>
        </w:rPr>
        <w:t xml:space="preserve">z personelu ( wpierającej opiekunkę dziecięcą/ położną tego dnia w sprawowaniu opieki nad dzieckiem ) : </w:t>
      </w:r>
    </w:p>
    <w:p w14:paraId="170178E0" w14:textId="28BA6B66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F7361" w:rsidRPr="001F7361">
        <w:rPr>
          <w:rFonts w:ascii="Lato" w:hAnsi="Lato"/>
          <w:sz w:val="22"/>
        </w:rPr>
        <w:t>..............................................................</w:t>
      </w:r>
      <w:r w:rsidR="001F7361">
        <w:rPr>
          <w:rFonts w:ascii="Lato" w:hAnsi="Lato"/>
          <w:sz w:val="22"/>
        </w:rPr>
        <w:t>.............................................................................................................</w:t>
      </w:r>
    </w:p>
    <w:p w14:paraId="2E86DA9B" w14:textId="77777777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</w:p>
    <w:p w14:paraId="067D2CC0" w14:textId="7B381B8A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Ewentualni świadkowie: …..........................................................................................................</w:t>
      </w:r>
      <w:r w:rsidR="001F7361" w:rsidRPr="001F7361">
        <w:rPr>
          <w:rFonts w:ascii="Lato" w:hAnsi="Lato"/>
          <w:sz w:val="22"/>
        </w:rPr>
        <w:t>.................................................</w:t>
      </w:r>
      <w:r w:rsidR="001F7361">
        <w:rPr>
          <w:rFonts w:ascii="Lato" w:hAnsi="Lato"/>
          <w:sz w:val="22"/>
        </w:rPr>
        <w:t>...........................</w:t>
      </w:r>
    </w:p>
    <w:p w14:paraId="0B2A7D52" w14:textId="77777777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</w:p>
    <w:p w14:paraId="781675C6" w14:textId="300E33ED" w:rsidR="00A20983" w:rsidRPr="001F7361" w:rsidRDefault="00A20983" w:rsidP="00A20983">
      <w:pPr>
        <w:tabs>
          <w:tab w:val="left" w:pos="3648"/>
        </w:tabs>
        <w:rPr>
          <w:rFonts w:ascii="Lato" w:hAnsi="Lato"/>
          <w:b/>
          <w:bCs/>
          <w:sz w:val="22"/>
        </w:rPr>
      </w:pPr>
      <w:r w:rsidRPr="001F7361">
        <w:rPr>
          <w:rFonts w:ascii="Lato" w:hAnsi="Lato"/>
          <w:sz w:val="22"/>
        </w:rPr>
        <w:t>Godzina zgłoszenia faktu dyrektorowi przedszkola: …...............................................................</w:t>
      </w:r>
      <w:r w:rsidR="001F7361" w:rsidRPr="001F7361">
        <w:rPr>
          <w:rFonts w:ascii="Lato" w:hAnsi="Lato"/>
          <w:sz w:val="22"/>
        </w:rPr>
        <w:t>..........................................</w:t>
      </w:r>
      <w:r w:rsidR="001F7361">
        <w:rPr>
          <w:rFonts w:ascii="Lato" w:hAnsi="Lato"/>
          <w:sz w:val="22"/>
        </w:rPr>
        <w:t>.............................................................................</w:t>
      </w:r>
    </w:p>
    <w:p w14:paraId="10B1159C" w14:textId="77777777" w:rsidR="00A20983" w:rsidRPr="001F7361" w:rsidRDefault="00A20983" w:rsidP="00A2098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7496ABB4" w14:textId="0E955C01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Opis dalszego postępowania w sprawie: 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F7361" w:rsidRPr="001F7361">
        <w:rPr>
          <w:rFonts w:ascii="Lato" w:hAnsi="Lato"/>
          <w:sz w:val="22"/>
        </w:rPr>
        <w:t>.........................................................................................................</w:t>
      </w:r>
      <w:r w:rsidR="001F7361">
        <w:rPr>
          <w:rFonts w:ascii="Lato" w:hAnsi="Lato"/>
          <w:sz w:val="22"/>
        </w:rPr>
        <w:t>....................................................................................................</w:t>
      </w:r>
    </w:p>
    <w:p w14:paraId="39BCA682" w14:textId="432643CE" w:rsidR="001F7361" w:rsidRPr="001F7361" w:rsidRDefault="001F7361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Lato" w:hAnsi="Lato"/>
          <w:sz w:val="22"/>
        </w:rPr>
        <w:t>.</w:t>
      </w:r>
      <w:r w:rsidRPr="001F7361">
        <w:rPr>
          <w:rFonts w:ascii="Lato" w:hAnsi="Lato"/>
          <w:sz w:val="22"/>
        </w:rPr>
        <w:t>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Lato" w:hAnsi="Lato"/>
          <w:sz w:val="22"/>
        </w:rPr>
        <w:t>......................................................................................</w:t>
      </w:r>
    </w:p>
    <w:p w14:paraId="534614C5" w14:textId="77777777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</w:p>
    <w:p w14:paraId="4297B77D" w14:textId="4A4DB4C0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 xml:space="preserve">Podpis </w:t>
      </w:r>
      <w:r w:rsidR="001F7361" w:rsidRPr="001F7361">
        <w:rPr>
          <w:rFonts w:ascii="Lato" w:hAnsi="Lato"/>
          <w:sz w:val="22"/>
        </w:rPr>
        <w:t xml:space="preserve">opiekunki dziecięcej/ położnej </w:t>
      </w:r>
      <w:r w:rsidRPr="001F7361">
        <w:rPr>
          <w:rFonts w:ascii="Lato" w:hAnsi="Lato"/>
          <w:sz w:val="22"/>
        </w:rPr>
        <w:t>: …..............................</w:t>
      </w:r>
      <w:r w:rsidR="001F7361" w:rsidRPr="001F7361">
        <w:rPr>
          <w:rFonts w:ascii="Lato" w:hAnsi="Lato"/>
          <w:sz w:val="22"/>
        </w:rPr>
        <w:t>...............................................................................................</w:t>
      </w:r>
      <w:r w:rsidR="001F7361">
        <w:rPr>
          <w:rFonts w:ascii="Lato" w:hAnsi="Lato"/>
          <w:sz w:val="22"/>
        </w:rPr>
        <w:t>.........................................................</w:t>
      </w:r>
    </w:p>
    <w:p w14:paraId="5166FBCB" w14:textId="77777777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</w:p>
    <w:p w14:paraId="76D67C3A" w14:textId="77777777" w:rsidR="00A20983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</w:p>
    <w:p w14:paraId="78AFCE93" w14:textId="0A63DF3D" w:rsidR="007D75BD" w:rsidRPr="001F7361" w:rsidRDefault="00A20983" w:rsidP="00A20983">
      <w:pPr>
        <w:tabs>
          <w:tab w:val="left" w:pos="3648"/>
        </w:tabs>
        <w:rPr>
          <w:rFonts w:ascii="Lato" w:hAnsi="Lato"/>
          <w:sz w:val="22"/>
        </w:rPr>
      </w:pPr>
      <w:r w:rsidRPr="001F7361">
        <w:rPr>
          <w:rFonts w:ascii="Lato" w:hAnsi="Lato"/>
          <w:sz w:val="22"/>
        </w:rPr>
        <w:t xml:space="preserve">Podpis dyrektora </w:t>
      </w:r>
      <w:r w:rsidR="001F7361" w:rsidRPr="001F7361">
        <w:rPr>
          <w:rFonts w:ascii="Lato" w:hAnsi="Lato"/>
          <w:sz w:val="22"/>
        </w:rPr>
        <w:t>żłobka</w:t>
      </w:r>
      <w:r w:rsidRPr="001F7361">
        <w:rPr>
          <w:rFonts w:ascii="Lato" w:hAnsi="Lato"/>
          <w:sz w:val="22"/>
        </w:rPr>
        <w:t>: …................................</w:t>
      </w:r>
      <w:r w:rsidR="001F7361" w:rsidRPr="001F7361">
        <w:rPr>
          <w:rFonts w:ascii="Lato" w:hAnsi="Lato"/>
          <w:sz w:val="22"/>
        </w:rPr>
        <w:t>.......................................................................................................................</w:t>
      </w:r>
      <w:r w:rsidR="001F7361">
        <w:rPr>
          <w:rFonts w:ascii="Lato" w:hAnsi="Lato"/>
          <w:sz w:val="22"/>
        </w:rPr>
        <w:t>..............................</w:t>
      </w:r>
    </w:p>
    <w:p w14:paraId="0B94D358" w14:textId="77777777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</w:p>
    <w:p w14:paraId="677C86D9" w14:textId="77777777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</w:p>
    <w:p w14:paraId="2F4E0F4B" w14:textId="77777777" w:rsidR="007D75BD" w:rsidRPr="001F7361" w:rsidRDefault="007D75BD" w:rsidP="007D75BD">
      <w:pPr>
        <w:tabs>
          <w:tab w:val="left" w:pos="3648"/>
        </w:tabs>
        <w:rPr>
          <w:rFonts w:ascii="Lato" w:hAnsi="Lato"/>
          <w:sz w:val="22"/>
        </w:rPr>
      </w:pPr>
    </w:p>
    <w:p w14:paraId="371A3893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sz w:val="22"/>
        </w:rPr>
      </w:pPr>
    </w:p>
    <w:p w14:paraId="03F92311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sz w:val="22"/>
        </w:rPr>
      </w:pPr>
    </w:p>
    <w:p w14:paraId="07C2F77B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5D9CD4EA" w14:textId="77777777" w:rsidR="009A27D0" w:rsidRPr="009A27D0" w:rsidRDefault="009A27D0" w:rsidP="009A27D0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4FB2E510" w14:textId="3552F13D" w:rsidR="003406BD" w:rsidRDefault="007D75BD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 w:rsidRPr="007D75BD">
        <w:rPr>
          <w:noProof/>
        </w:rPr>
        <w:drawing>
          <wp:inline distT="0" distB="0" distL="0" distR="0" wp14:anchorId="4119D59A" wp14:editId="5AAE25D0">
            <wp:extent cx="5760720" cy="8823960"/>
            <wp:effectExtent l="0" t="0" r="0" b="0"/>
            <wp:docPr id="118157323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6BD" w:rsidSect="00A627AB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0E621" w14:textId="77777777" w:rsidR="009C7EBB" w:rsidRDefault="009C7EBB" w:rsidP="003D6113">
      <w:pPr>
        <w:spacing w:after="0" w:line="240" w:lineRule="auto"/>
      </w:pPr>
      <w:r>
        <w:separator/>
      </w:r>
    </w:p>
  </w:endnote>
  <w:endnote w:type="continuationSeparator" w:id="0">
    <w:p w14:paraId="0A7C1530" w14:textId="77777777" w:rsidR="009C7EBB" w:rsidRDefault="009C7EBB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83D64313-2C91-4591-86C1-6D702A1D5099}"/>
    <w:embedBold r:id="rId2" w:fontKey="{B090BCFF-13C7-4823-ABED-E320D2C11D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366C0A4-4227-4727-8CCF-A75B777C4ABB}"/>
    <w:embedBold r:id="rId4" w:fontKey="{2EA364B4-61C9-4C7D-80C0-203193F1FB04}"/>
    <w:embedItalic r:id="rId5" w:fontKey="{D8A37D07-79E9-45E7-98CC-30E82F1225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C5BC3D85-3EE6-4CDE-8CEC-BF9644875B2A}"/>
    <w:embedItalic r:id="rId7" w:fontKey="{8A403B62-0310-4182-B352-B8BA82AF9161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599262E2-4112-4FC7-9EF1-2CD6C4752D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A84080A-3049-4EB4-B2DB-A686053C10F7}"/>
    <w:embedItalic r:id="rId10" w:fontKey="{201131A4-F0FD-4FBB-9AE7-412248F920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2CD8618A-5CF5-4EEF-BA9D-A79F06B622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6289462"/>
      <w:docPartObj>
        <w:docPartGallery w:val="Page Numbers (Bottom of Page)"/>
        <w:docPartUnique/>
      </w:docPartObj>
    </w:sdtPr>
    <w:sdtContent>
      <w:p w14:paraId="137CA016" w14:textId="6E2D75FE" w:rsidR="00627608" w:rsidRDefault="0062760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1368C5" w14:textId="77777777" w:rsidR="004728EE" w:rsidRDefault="004728EE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6091788"/>
      <w:docPartObj>
        <w:docPartGallery w:val="Page Numbers (Bottom of Page)"/>
        <w:docPartUnique/>
      </w:docPartObj>
    </w:sdtPr>
    <w:sdtContent>
      <w:p w14:paraId="7C1553D8" w14:textId="47876490" w:rsidR="001800E6" w:rsidRDefault="001800E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9AC17E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B8290" w14:textId="77777777" w:rsidR="009C7EBB" w:rsidRDefault="009C7EBB" w:rsidP="003D6113">
      <w:pPr>
        <w:spacing w:after="0" w:line="240" w:lineRule="auto"/>
      </w:pPr>
      <w:r>
        <w:separator/>
      </w:r>
    </w:p>
  </w:footnote>
  <w:footnote w:type="continuationSeparator" w:id="0">
    <w:p w14:paraId="0C08E8AD" w14:textId="77777777" w:rsidR="009C7EBB" w:rsidRDefault="009C7EBB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679" w14:textId="46C0282E" w:rsidR="00A92286" w:rsidRPr="00A92286" w:rsidRDefault="00AD4308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noProof/>
        <w:sz w:val="28"/>
        <w:szCs w:val="28"/>
        <w:lang w:eastAsia="pl-PL"/>
      </w:rPr>
      <w:drawing>
        <wp:anchor distT="0" distB="0" distL="114300" distR="114300" simplePos="0" relativeHeight="251656704" behindDoc="1" locked="0" layoutInCell="1" allowOverlap="1" wp14:anchorId="574EB73C" wp14:editId="2E2F21D7">
          <wp:simplePos x="0" y="0"/>
          <wp:positionH relativeFrom="column">
            <wp:posOffset>3810</wp:posOffset>
          </wp:positionH>
          <wp:positionV relativeFrom="paragraph">
            <wp:posOffset>-5715</wp:posOffset>
          </wp:positionV>
          <wp:extent cx="933537" cy="1083310"/>
          <wp:effectExtent l="0" t="0" r="0" b="2540"/>
          <wp:wrapSquare wrapText="bothSides"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286" w:rsidRPr="00A92286">
      <w:rPr>
        <w:sz w:val="28"/>
        <w:szCs w:val="28"/>
      </w:rPr>
      <w:t>ŻŁOBEK</w:t>
    </w:r>
    <w:r w:rsidR="00A92286">
      <w:rPr>
        <w:sz w:val="28"/>
        <w:szCs w:val="28"/>
      </w:rPr>
      <w:t xml:space="preserve"> </w:t>
    </w:r>
    <w:r w:rsidR="00A92286" w:rsidRPr="00A92286">
      <w:rPr>
        <w:sz w:val="28"/>
        <w:szCs w:val="28"/>
      </w:rPr>
      <w:t>GMINNY</w:t>
    </w:r>
  </w:p>
  <w:p w14:paraId="61889A9F" w14:textId="260545E4" w:rsidR="00A92286" w:rsidRPr="00A92286" w:rsidRDefault="00A92286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sz w:val="28"/>
        <w:szCs w:val="28"/>
      </w:rPr>
      <w:t>W ŻNINIE</w:t>
    </w:r>
  </w:p>
  <w:p w14:paraId="632E785D" w14:textId="775577B3" w:rsidR="00A627AB" w:rsidRDefault="00A627AB" w:rsidP="007C4182">
    <w:pPr>
      <w:pStyle w:val="Nagwek"/>
      <w:ind w:firstLine="708"/>
    </w:pPr>
  </w:p>
  <w:p w14:paraId="7E86610F" w14:textId="54D24C8B" w:rsidR="00A627AB" w:rsidRDefault="007C4182" w:rsidP="001800E6">
    <w:pPr>
      <w:pStyle w:val="Nagwek"/>
      <w:tabs>
        <w:tab w:val="clear" w:pos="4536"/>
        <w:tab w:val="clear" w:pos="9072"/>
        <w:tab w:val="left" w:pos="2385"/>
      </w:tabs>
    </w:pPr>
    <w:r>
      <w:tab/>
    </w:r>
  </w:p>
  <w:p w14:paraId="0446778F" w14:textId="4A1B195E" w:rsidR="00A627AB" w:rsidRDefault="00A627AB">
    <w:pPr>
      <w:pStyle w:val="Nagwek"/>
    </w:pPr>
  </w:p>
  <w:p w14:paraId="4AFA5F26" w14:textId="77777777" w:rsidR="00882EFE" w:rsidRDefault="00882EFE">
    <w:pPr>
      <w:pStyle w:val="Nagwek"/>
    </w:pPr>
  </w:p>
  <w:p w14:paraId="02211158" w14:textId="182B0474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3E9349F"/>
    <w:multiLevelType w:val="hybridMultilevel"/>
    <w:tmpl w:val="38661A1E"/>
    <w:lvl w:ilvl="0" w:tplc="6836506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A2DB6"/>
    <w:multiLevelType w:val="hybridMultilevel"/>
    <w:tmpl w:val="E8F6D3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F3961"/>
    <w:multiLevelType w:val="hybridMultilevel"/>
    <w:tmpl w:val="8D102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975C7"/>
    <w:multiLevelType w:val="hybridMultilevel"/>
    <w:tmpl w:val="EFC8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E1C39"/>
    <w:multiLevelType w:val="hybridMultilevel"/>
    <w:tmpl w:val="F36C15F6"/>
    <w:lvl w:ilvl="0" w:tplc="041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46724897"/>
    <w:multiLevelType w:val="hybridMultilevel"/>
    <w:tmpl w:val="7C765AEC"/>
    <w:lvl w:ilvl="0" w:tplc="74DE06CE">
      <w:start w:val="1"/>
      <w:numFmt w:val="decimal"/>
      <w:lvlText w:val="%1."/>
      <w:lvlJc w:val="left"/>
      <w:pPr>
        <w:ind w:left="636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8" w15:restartNumberingAfterBreak="0">
    <w:nsid w:val="4B774A74"/>
    <w:multiLevelType w:val="hybridMultilevel"/>
    <w:tmpl w:val="9A80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9777A"/>
    <w:multiLevelType w:val="hybridMultilevel"/>
    <w:tmpl w:val="0DB650C2"/>
    <w:lvl w:ilvl="0" w:tplc="632E4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675DD"/>
    <w:multiLevelType w:val="hybridMultilevel"/>
    <w:tmpl w:val="C2B04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677DB"/>
    <w:multiLevelType w:val="hybridMultilevel"/>
    <w:tmpl w:val="4F5CC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724FD"/>
    <w:multiLevelType w:val="hybridMultilevel"/>
    <w:tmpl w:val="6FEAF4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3A0575"/>
    <w:multiLevelType w:val="hybridMultilevel"/>
    <w:tmpl w:val="4154C5B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F655B"/>
    <w:multiLevelType w:val="hybridMultilevel"/>
    <w:tmpl w:val="0826E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24931"/>
    <w:multiLevelType w:val="hybridMultilevel"/>
    <w:tmpl w:val="7AA0C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31785D"/>
    <w:multiLevelType w:val="hybridMultilevel"/>
    <w:tmpl w:val="B76657E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F897AA9"/>
    <w:multiLevelType w:val="hybridMultilevel"/>
    <w:tmpl w:val="A15AA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DAFFF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DB42C7"/>
    <w:multiLevelType w:val="hybridMultilevel"/>
    <w:tmpl w:val="0DCEEB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8595414">
    <w:abstractNumId w:val="8"/>
  </w:num>
  <w:num w:numId="2" w16cid:durableId="1451363682">
    <w:abstractNumId w:val="2"/>
  </w:num>
  <w:num w:numId="3" w16cid:durableId="191191761">
    <w:abstractNumId w:val="7"/>
  </w:num>
  <w:num w:numId="4" w16cid:durableId="1644458164">
    <w:abstractNumId w:val="5"/>
  </w:num>
  <w:num w:numId="5" w16cid:durableId="472719586">
    <w:abstractNumId w:val="9"/>
  </w:num>
  <w:num w:numId="6" w16cid:durableId="2131313441">
    <w:abstractNumId w:val="4"/>
  </w:num>
  <w:num w:numId="7" w16cid:durableId="2037537407">
    <w:abstractNumId w:val="16"/>
  </w:num>
  <w:num w:numId="8" w16cid:durableId="277954626">
    <w:abstractNumId w:val="11"/>
  </w:num>
  <w:num w:numId="9" w16cid:durableId="816267842">
    <w:abstractNumId w:val="3"/>
  </w:num>
  <w:num w:numId="10" w16cid:durableId="1842770162">
    <w:abstractNumId w:val="10"/>
  </w:num>
  <w:num w:numId="11" w16cid:durableId="7415477">
    <w:abstractNumId w:val="13"/>
  </w:num>
  <w:num w:numId="12" w16cid:durableId="1092042251">
    <w:abstractNumId w:val="15"/>
  </w:num>
  <w:num w:numId="13" w16cid:durableId="1333875731">
    <w:abstractNumId w:val="6"/>
  </w:num>
  <w:num w:numId="14" w16cid:durableId="1281574175">
    <w:abstractNumId w:val="12"/>
  </w:num>
  <w:num w:numId="15" w16cid:durableId="270823190">
    <w:abstractNumId w:val="18"/>
  </w:num>
  <w:num w:numId="16" w16cid:durableId="472986409">
    <w:abstractNumId w:val="14"/>
  </w:num>
  <w:num w:numId="17" w16cid:durableId="840662437">
    <w:abstractNumId w:val="17"/>
  </w:num>
  <w:num w:numId="18" w16cid:durableId="460076407">
    <w:abstractNumId w:val="0"/>
  </w:num>
  <w:num w:numId="19" w16cid:durableId="1344937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82"/>
    <w:rsid w:val="0000278E"/>
    <w:rsid w:val="0001579D"/>
    <w:rsid w:val="00024174"/>
    <w:rsid w:val="000327A2"/>
    <w:rsid w:val="00041FA8"/>
    <w:rsid w:val="000515C0"/>
    <w:rsid w:val="000940C2"/>
    <w:rsid w:val="000C2DBF"/>
    <w:rsid w:val="000D5E3B"/>
    <w:rsid w:val="000F20A8"/>
    <w:rsid w:val="00103F96"/>
    <w:rsid w:val="001214A2"/>
    <w:rsid w:val="00121A47"/>
    <w:rsid w:val="00152409"/>
    <w:rsid w:val="00152992"/>
    <w:rsid w:val="00161901"/>
    <w:rsid w:val="001800E6"/>
    <w:rsid w:val="001D1FFD"/>
    <w:rsid w:val="001D459D"/>
    <w:rsid w:val="001F7361"/>
    <w:rsid w:val="002332E0"/>
    <w:rsid w:val="002437AC"/>
    <w:rsid w:val="00255CB8"/>
    <w:rsid w:val="002829D0"/>
    <w:rsid w:val="002961A1"/>
    <w:rsid w:val="002D3715"/>
    <w:rsid w:val="002F108D"/>
    <w:rsid w:val="003053FB"/>
    <w:rsid w:val="003339F7"/>
    <w:rsid w:val="003406BD"/>
    <w:rsid w:val="00361433"/>
    <w:rsid w:val="00370FE5"/>
    <w:rsid w:val="00381014"/>
    <w:rsid w:val="00394FC1"/>
    <w:rsid w:val="003D6113"/>
    <w:rsid w:val="0042100D"/>
    <w:rsid w:val="004352BF"/>
    <w:rsid w:val="00461968"/>
    <w:rsid w:val="00461B67"/>
    <w:rsid w:val="00467B16"/>
    <w:rsid w:val="004728EE"/>
    <w:rsid w:val="004B6084"/>
    <w:rsid w:val="004C2471"/>
    <w:rsid w:val="00515076"/>
    <w:rsid w:val="00531B7B"/>
    <w:rsid w:val="0055535F"/>
    <w:rsid w:val="00591B67"/>
    <w:rsid w:val="005D1BC5"/>
    <w:rsid w:val="005E4D45"/>
    <w:rsid w:val="006026CD"/>
    <w:rsid w:val="00605664"/>
    <w:rsid w:val="00616280"/>
    <w:rsid w:val="00627608"/>
    <w:rsid w:val="0063335C"/>
    <w:rsid w:val="0064428B"/>
    <w:rsid w:val="006743B2"/>
    <w:rsid w:val="00694F29"/>
    <w:rsid w:val="00695610"/>
    <w:rsid w:val="006A1016"/>
    <w:rsid w:val="006B6708"/>
    <w:rsid w:val="006C1B21"/>
    <w:rsid w:val="006E104F"/>
    <w:rsid w:val="007546E4"/>
    <w:rsid w:val="00765603"/>
    <w:rsid w:val="0079313C"/>
    <w:rsid w:val="007C4182"/>
    <w:rsid w:val="007D75BD"/>
    <w:rsid w:val="00810F1E"/>
    <w:rsid w:val="00834B26"/>
    <w:rsid w:val="00840471"/>
    <w:rsid w:val="008434BA"/>
    <w:rsid w:val="008519CA"/>
    <w:rsid w:val="00874171"/>
    <w:rsid w:val="00874838"/>
    <w:rsid w:val="00882EFE"/>
    <w:rsid w:val="00886029"/>
    <w:rsid w:val="00886A48"/>
    <w:rsid w:val="008B7CBB"/>
    <w:rsid w:val="0091612B"/>
    <w:rsid w:val="00917CB5"/>
    <w:rsid w:val="0093330F"/>
    <w:rsid w:val="009412D2"/>
    <w:rsid w:val="009A1324"/>
    <w:rsid w:val="009A27D0"/>
    <w:rsid w:val="009C7EBB"/>
    <w:rsid w:val="009D0B0A"/>
    <w:rsid w:val="00A12CCC"/>
    <w:rsid w:val="00A20983"/>
    <w:rsid w:val="00A517A4"/>
    <w:rsid w:val="00A627AB"/>
    <w:rsid w:val="00A70F7F"/>
    <w:rsid w:val="00A92286"/>
    <w:rsid w:val="00AB7A6A"/>
    <w:rsid w:val="00AD362A"/>
    <w:rsid w:val="00AD4308"/>
    <w:rsid w:val="00AE7C01"/>
    <w:rsid w:val="00B10729"/>
    <w:rsid w:val="00B32F12"/>
    <w:rsid w:val="00B712A1"/>
    <w:rsid w:val="00B863E4"/>
    <w:rsid w:val="00BB2199"/>
    <w:rsid w:val="00BB7BD8"/>
    <w:rsid w:val="00BC1FE0"/>
    <w:rsid w:val="00BC69A7"/>
    <w:rsid w:val="00BD65F4"/>
    <w:rsid w:val="00BE642F"/>
    <w:rsid w:val="00C028EE"/>
    <w:rsid w:val="00C172FB"/>
    <w:rsid w:val="00C2077B"/>
    <w:rsid w:val="00C21B65"/>
    <w:rsid w:val="00C30725"/>
    <w:rsid w:val="00C3784B"/>
    <w:rsid w:val="00C5592A"/>
    <w:rsid w:val="00CA071D"/>
    <w:rsid w:val="00CA325D"/>
    <w:rsid w:val="00CD0BCC"/>
    <w:rsid w:val="00D05DF6"/>
    <w:rsid w:val="00D506C2"/>
    <w:rsid w:val="00D56B12"/>
    <w:rsid w:val="00D66A12"/>
    <w:rsid w:val="00D678EF"/>
    <w:rsid w:val="00D73053"/>
    <w:rsid w:val="00D82EF3"/>
    <w:rsid w:val="00DB5EE6"/>
    <w:rsid w:val="00DC12E7"/>
    <w:rsid w:val="00DD3410"/>
    <w:rsid w:val="00DF2504"/>
    <w:rsid w:val="00E14169"/>
    <w:rsid w:val="00E43C01"/>
    <w:rsid w:val="00E46418"/>
    <w:rsid w:val="00E64819"/>
    <w:rsid w:val="00E95C67"/>
    <w:rsid w:val="00EF7192"/>
    <w:rsid w:val="00F11233"/>
    <w:rsid w:val="00F235AE"/>
    <w:rsid w:val="00F41CCD"/>
    <w:rsid w:val="00F500B1"/>
    <w:rsid w:val="00F66C84"/>
    <w:rsid w:val="00F825D0"/>
    <w:rsid w:val="00FA323E"/>
    <w:rsid w:val="00FC5F55"/>
    <w:rsid w:val="00FE2811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63CF"/>
  <w15:docId w15:val="{29E4015A-D016-4805-A6C0-766A7C15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886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\AppData\Local\Temp\Urz&#261;d%20Miejski%20HER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6DC9D-D4A8-410D-B584-687B3A7FF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Urząd Miejski HERB.dotx</Template>
  <TotalTime>85</TotalTime>
  <Pages>6</Pages>
  <Words>2146</Words>
  <Characters>12877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Bogumiła 47014</cp:lastModifiedBy>
  <cp:revision>10</cp:revision>
  <cp:lastPrinted>2023-11-15T12:54:00Z</cp:lastPrinted>
  <dcterms:created xsi:type="dcterms:W3CDTF">2023-10-24T09:18:00Z</dcterms:created>
  <dcterms:modified xsi:type="dcterms:W3CDTF">2023-11-24T09:20:00Z</dcterms:modified>
</cp:coreProperties>
</file>