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0C6E" w14:textId="39FCD5DD" w:rsidR="00CD0BCC" w:rsidRPr="00FC5F55" w:rsidRDefault="00FC5F55" w:rsidP="00DC12E7">
      <w:pPr>
        <w:pStyle w:val="Tytu"/>
        <w:jc w:val="center"/>
        <w:rPr>
          <w:bCs/>
          <w:sz w:val="32"/>
          <w:szCs w:val="32"/>
        </w:rPr>
      </w:pPr>
      <w:r w:rsidRPr="00FC5F55">
        <w:rPr>
          <w:bCs/>
          <w:sz w:val="32"/>
          <w:szCs w:val="32"/>
        </w:rPr>
        <w:t>Procedu</w:t>
      </w:r>
      <w:r w:rsidR="00DC12E7">
        <w:rPr>
          <w:bCs/>
          <w:sz w:val="32"/>
          <w:szCs w:val="32"/>
        </w:rPr>
        <w:t xml:space="preserve">ra </w:t>
      </w:r>
      <w:r w:rsidR="00A24456">
        <w:rPr>
          <w:bCs/>
          <w:sz w:val="32"/>
          <w:szCs w:val="32"/>
        </w:rPr>
        <w:t>zapobiegania wypadkom podczas pobytu dzieci</w:t>
      </w:r>
      <w:r w:rsidR="00DC12E7">
        <w:rPr>
          <w:bCs/>
          <w:sz w:val="32"/>
          <w:szCs w:val="32"/>
        </w:rPr>
        <w:t>.</w:t>
      </w:r>
    </w:p>
    <w:p w14:paraId="0EEECFE8" w14:textId="6BDC4EAB" w:rsidR="00CD0BCC" w:rsidRPr="00FC5F55" w:rsidRDefault="00CD0BCC" w:rsidP="0001579D">
      <w:pPr>
        <w:pStyle w:val="Tytu"/>
        <w:rPr>
          <w:bCs/>
          <w:sz w:val="32"/>
          <w:szCs w:val="32"/>
        </w:rPr>
      </w:pPr>
    </w:p>
    <w:p w14:paraId="193DE35A" w14:textId="2FD0452B" w:rsidR="00370FE5" w:rsidRPr="00810F1E" w:rsidRDefault="00DD3410" w:rsidP="0001579D">
      <w:pPr>
        <w:pStyle w:val="Tytu"/>
        <w:rPr>
          <w:b w:val="0"/>
          <w:bCs/>
        </w:rPr>
      </w:pPr>
      <w:r>
        <w:rPr>
          <w:b w:val="0"/>
          <w:bCs/>
        </w:rPr>
        <w:tab/>
      </w:r>
    </w:p>
    <w:p w14:paraId="4531B255" w14:textId="28FEFF8A" w:rsidR="00FC5F55" w:rsidRDefault="00FC5F55" w:rsidP="00DC12E7">
      <w:pPr>
        <w:pStyle w:val="Tytu"/>
        <w:rPr>
          <w:sz w:val="22"/>
        </w:rPr>
      </w:pPr>
      <w:r>
        <w:t>Podstawa prawna</w:t>
      </w:r>
      <w:r w:rsidRPr="00461B67">
        <w:t xml:space="preserve"> </w:t>
      </w:r>
      <w:r w:rsidR="00D05DF6" w:rsidRPr="00461B67">
        <w:t>:</w:t>
      </w:r>
      <w:r w:rsidR="00152992">
        <w:t xml:space="preserve"> </w:t>
      </w:r>
      <w:r w:rsidR="00DC12E7">
        <w:rPr>
          <w:b w:val="0"/>
          <w:bCs/>
        </w:rPr>
        <w:t>Ustawa z dnia 04 lutego 2011 r. o opiece nad dziećmi do lat 3</w:t>
      </w:r>
    </w:p>
    <w:p w14:paraId="796F7C6E" w14:textId="77777777" w:rsidR="009C4979" w:rsidRDefault="009C4979" w:rsidP="00DC12E7">
      <w:pPr>
        <w:jc w:val="both"/>
        <w:rPr>
          <w:rFonts w:ascii="Lato" w:hAnsi="Lato"/>
          <w:b/>
          <w:bCs/>
          <w:sz w:val="22"/>
        </w:rPr>
      </w:pPr>
    </w:p>
    <w:p w14:paraId="0B45A705" w14:textId="670301F8" w:rsidR="00461B67" w:rsidRDefault="00461B67" w:rsidP="00DC12E7">
      <w:pPr>
        <w:jc w:val="both"/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Cel procedury:</w:t>
      </w:r>
      <w:r>
        <w:rPr>
          <w:rFonts w:ascii="Lato" w:hAnsi="Lato"/>
          <w:sz w:val="22"/>
        </w:rPr>
        <w:t xml:space="preserve"> </w:t>
      </w:r>
      <w:r w:rsidR="00DC12E7">
        <w:rPr>
          <w:rFonts w:ascii="Lato" w:hAnsi="Lato"/>
          <w:sz w:val="22"/>
        </w:rPr>
        <w:t xml:space="preserve">Opiekunki dziecięce/ położna </w:t>
      </w:r>
      <w:r w:rsidR="00DC12E7" w:rsidRPr="00DC12E7">
        <w:rPr>
          <w:rFonts w:ascii="Lato" w:hAnsi="Lato"/>
          <w:sz w:val="22"/>
        </w:rPr>
        <w:t xml:space="preserve">oraz </w:t>
      </w:r>
      <w:r w:rsidR="00DC12E7">
        <w:rPr>
          <w:rFonts w:ascii="Lato" w:hAnsi="Lato"/>
          <w:sz w:val="22"/>
        </w:rPr>
        <w:t xml:space="preserve">pozostali </w:t>
      </w:r>
      <w:r w:rsidR="00DC12E7" w:rsidRPr="00DC12E7">
        <w:rPr>
          <w:rFonts w:ascii="Lato" w:hAnsi="Lato"/>
          <w:sz w:val="22"/>
        </w:rPr>
        <w:t xml:space="preserve">pracownicy </w:t>
      </w:r>
      <w:r w:rsidR="00DC12E7">
        <w:rPr>
          <w:rFonts w:ascii="Lato" w:hAnsi="Lato"/>
          <w:sz w:val="22"/>
        </w:rPr>
        <w:t>żłobka</w:t>
      </w:r>
      <w:r w:rsidR="00DC12E7" w:rsidRPr="00DC12E7">
        <w:rPr>
          <w:rFonts w:ascii="Lato" w:hAnsi="Lato"/>
          <w:sz w:val="22"/>
        </w:rPr>
        <w:t xml:space="preserve"> zobowiązani są rzetelnie realizować powierzone im zadania związane z bezpieczeństwem </w:t>
      </w:r>
      <w:r w:rsidR="00DC12E7">
        <w:rPr>
          <w:rFonts w:ascii="Lato" w:hAnsi="Lato"/>
          <w:sz w:val="22"/>
        </w:rPr>
        <w:t>podopiecznych</w:t>
      </w:r>
    </w:p>
    <w:p w14:paraId="3880FB77" w14:textId="6B954B28" w:rsidR="00461B67" w:rsidRDefault="00461B67" w:rsidP="00DC12E7">
      <w:pPr>
        <w:jc w:val="both"/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 xml:space="preserve">Zakres procedury: </w:t>
      </w:r>
      <w:r w:rsidRPr="00461B67">
        <w:rPr>
          <w:rFonts w:ascii="Lato" w:hAnsi="Lato"/>
          <w:sz w:val="22"/>
        </w:rPr>
        <w:t xml:space="preserve">procedura dotyczy </w:t>
      </w:r>
      <w:r w:rsidR="009C4979">
        <w:rPr>
          <w:rFonts w:ascii="Lato" w:hAnsi="Lato"/>
          <w:sz w:val="22"/>
        </w:rPr>
        <w:t>przestrzegania zasad mającym na celu zapobieganie wypadko</w:t>
      </w:r>
      <w:r w:rsidR="00C81E33">
        <w:rPr>
          <w:rFonts w:ascii="Lato" w:hAnsi="Lato"/>
          <w:sz w:val="22"/>
        </w:rPr>
        <w:t>m</w:t>
      </w:r>
      <w:r w:rsidR="009C4979">
        <w:rPr>
          <w:rFonts w:ascii="Lato" w:hAnsi="Lato"/>
          <w:sz w:val="22"/>
        </w:rPr>
        <w:t xml:space="preserve"> podczas pobytu dzieci na terenie placówki.</w:t>
      </w:r>
    </w:p>
    <w:p w14:paraId="72A9829E" w14:textId="77777777" w:rsidR="00461B67" w:rsidRDefault="00461B67" w:rsidP="00461B67">
      <w:pPr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Uczestnicy postępowania</w:t>
      </w:r>
      <w:r>
        <w:rPr>
          <w:rFonts w:ascii="Lato" w:hAnsi="Lato"/>
          <w:sz w:val="22"/>
        </w:rPr>
        <w:t>- zakres odpowiedzialności:</w:t>
      </w:r>
    </w:p>
    <w:p w14:paraId="4C1F1A1F" w14:textId="3DFCFFEC" w:rsidR="00461B67" w:rsidRDefault="00F11233" w:rsidP="003406BD">
      <w:pPr>
        <w:pStyle w:val="Akapitzlist"/>
        <w:numPr>
          <w:ilvl w:val="0"/>
          <w:numId w:val="2"/>
        </w:numPr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 xml:space="preserve">Opiekunka dziecięca/ położna </w:t>
      </w:r>
      <w:r w:rsidRPr="00F11233">
        <w:rPr>
          <w:rFonts w:ascii="Lato" w:hAnsi="Lato"/>
          <w:sz w:val="22"/>
        </w:rPr>
        <w:t>bierze pełną odpowiedzialność za dziecko od momentu jego przekazania do momentu odebrania go przez rodziców.</w:t>
      </w:r>
    </w:p>
    <w:p w14:paraId="27036E67" w14:textId="465580FB" w:rsidR="00F11233" w:rsidRPr="00F11233" w:rsidRDefault="00F11233" w:rsidP="003406BD">
      <w:pPr>
        <w:pStyle w:val="Akapitzlist"/>
        <w:numPr>
          <w:ilvl w:val="0"/>
          <w:numId w:val="2"/>
        </w:numPr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Pozostały p</w:t>
      </w:r>
      <w:r w:rsidRPr="00F11233">
        <w:rPr>
          <w:rFonts w:ascii="Lato" w:hAnsi="Lato"/>
          <w:sz w:val="22"/>
        </w:rPr>
        <w:t xml:space="preserve">ersonel </w:t>
      </w:r>
      <w:r>
        <w:rPr>
          <w:rFonts w:ascii="Lato" w:hAnsi="Lato"/>
          <w:sz w:val="22"/>
        </w:rPr>
        <w:t xml:space="preserve">żłobka </w:t>
      </w:r>
      <w:r w:rsidRPr="00F11233">
        <w:rPr>
          <w:rFonts w:ascii="Lato" w:hAnsi="Lato"/>
          <w:sz w:val="22"/>
        </w:rPr>
        <w:t>: ponosi współodpowiedzialność za bezpieczeństwo dziecka od</w:t>
      </w:r>
    </w:p>
    <w:p w14:paraId="58F1887D" w14:textId="4200DAA4" w:rsidR="00F11233" w:rsidRDefault="00F11233" w:rsidP="003406BD">
      <w:pPr>
        <w:pStyle w:val="Akapitzlist"/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momentu jego wejścia do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 xml:space="preserve"> do momentu odebrania go przez rodziców.</w:t>
      </w:r>
    </w:p>
    <w:p w14:paraId="5434D385" w14:textId="7488AE36" w:rsidR="00F11233" w:rsidRPr="00F11233" w:rsidRDefault="00F11233" w:rsidP="003406BD">
      <w:pPr>
        <w:jc w:val="both"/>
        <w:rPr>
          <w:rFonts w:ascii="Lato" w:hAnsi="Lato"/>
          <w:b/>
          <w:bCs/>
          <w:sz w:val="22"/>
        </w:rPr>
      </w:pPr>
      <w:r w:rsidRPr="00F11233">
        <w:rPr>
          <w:rFonts w:ascii="Lato" w:hAnsi="Lato"/>
          <w:b/>
          <w:bCs/>
          <w:sz w:val="22"/>
        </w:rPr>
        <w:t>Sposób prezentacji procedury</w:t>
      </w:r>
      <w:r>
        <w:rPr>
          <w:rFonts w:ascii="Lato" w:hAnsi="Lato"/>
          <w:b/>
          <w:bCs/>
          <w:sz w:val="22"/>
        </w:rPr>
        <w:t xml:space="preserve"> </w:t>
      </w:r>
      <w:r w:rsidRPr="00F11233">
        <w:rPr>
          <w:rFonts w:ascii="Lato" w:hAnsi="Lato"/>
          <w:b/>
          <w:bCs/>
          <w:sz w:val="22"/>
        </w:rPr>
        <w:t>:</w:t>
      </w:r>
    </w:p>
    <w:p w14:paraId="5F9B8C31" w14:textId="4507521E" w:rsidR="00F11233" w:rsidRPr="00F11233" w:rsidRDefault="00F11233" w:rsidP="003406BD">
      <w:pPr>
        <w:pStyle w:val="Akapitzlist"/>
        <w:numPr>
          <w:ilvl w:val="0"/>
          <w:numId w:val="3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Umieszczenie treści dokumentu na stronie internetowej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>.</w:t>
      </w:r>
    </w:p>
    <w:p w14:paraId="4C7D5B68" w14:textId="352B4DFE" w:rsidR="00F11233" w:rsidRPr="00F11233" w:rsidRDefault="00F11233" w:rsidP="003406BD">
      <w:pPr>
        <w:pStyle w:val="Akapitzlist"/>
        <w:numPr>
          <w:ilvl w:val="0"/>
          <w:numId w:val="3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>Zapoznanie rodziców z obowiązującymi w placówce procedurami na zebrani</w:t>
      </w:r>
      <w:r>
        <w:rPr>
          <w:rFonts w:ascii="Lato" w:hAnsi="Lato"/>
          <w:sz w:val="22"/>
        </w:rPr>
        <w:t xml:space="preserve">u </w:t>
      </w:r>
      <w:r w:rsidRPr="00F11233">
        <w:rPr>
          <w:rFonts w:ascii="Lato" w:hAnsi="Lato"/>
          <w:sz w:val="22"/>
        </w:rPr>
        <w:t>organizacyjnych we wrześniu każdego roku szkolnego.</w:t>
      </w:r>
    </w:p>
    <w:p w14:paraId="0028703D" w14:textId="1333A1F6" w:rsidR="00F11233" w:rsidRPr="00F11233" w:rsidRDefault="00F11233" w:rsidP="003406BD">
      <w:pPr>
        <w:pStyle w:val="Akapitzlist"/>
        <w:numPr>
          <w:ilvl w:val="0"/>
          <w:numId w:val="3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Udostępnienie dokumentu na tablicy ogłoszeń w </w:t>
      </w:r>
      <w:r>
        <w:rPr>
          <w:rFonts w:ascii="Lato" w:hAnsi="Lato"/>
          <w:sz w:val="22"/>
        </w:rPr>
        <w:t>żłobku</w:t>
      </w:r>
      <w:r w:rsidRPr="00F11233">
        <w:rPr>
          <w:rFonts w:ascii="Lato" w:hAnsi="Lato"/>
          <w:sz w:val="22"/>
        </w:rPr>
        <w:t>.</w:t>
      </w:r>
    </w:p>
    <w:p w14:paraId="1809265F" w14:textId="4D03B719" w:rsidR="00F11233" w:rsidRPr="00F11233" w:rsidRDefault="00F11233" w:rsidP="003406BD">
      <w:pPr>
        <w:pStyle w:val="Akapitzlist"/>
        <w:numPr>
          <w:ilvl w:val="0"/>
          <w:numId w:val="3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Zapoznanie wszystkich pracowników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 xml:space="preserve"> z treścią procedur.</w:t>
      </w:r>
    </w:p>
    <w:p w14:paraId="4E7B7394" w14:textId="77777777" w:rsidR="00F11233" w:rsidRPr="00F11233" w:rsidRDefault="00F11233" w:rsidP="003406BD">
      <w:pPr>
        <w:jc w:val="both"/>
        <w:rPr>
          <w:rFonts w:ascii="Lato" w:hAnsi="Lato"/>
          <w:sz w:val="22"/>
        </w:rPr>
      </w:pPr>
    </w:p>
    <w:p w14:paraId="49DAD2A0" w14:textId="77777777" w:rsidR="00D66A12" w:rsidRDefault="00C21B65" w:rsidP="00F11233">
      <w:pPr>
        <w:tabs>
          <w:tab w:val="left" w:pos="3648"/>
        </w:tabs>
      </w:pPr>
      <w:r w:rsidRPr="00461B67">
        <w:t xml:space="preserve">                  </w:t>
      </w:r>
      <w:r w:rsidR="00F11233">
        <w:tab/>
      </w:r>
    </w:p>
    <w:p w14:paraId="2938A1D3" w14:textId="77777777" w:rsidR="00D66A12" w:rsidRDefault="00D66A12" w:rsidP="00F11233">
      <w:pPr>
        <w:tabs>
          <w:tab w:val="left" w:pos="3648"/>
        </w:tabs>
      </w:pPr>
    </w:p>
    <w:p w14:paraId="5B1AE61B" w14:textId="77777777" w:rsidR="00D66A12" w:rsidRDefault="00D66A12" w:rsidP="00F11233">
      <w:pPr>
        <w:tabs>
          <w:tab w:val="left" w:pos="3648"/>
        </w:tabs>
      </w:pPr>
    </w:p>
    <w:p w14:paraId="2684253D" w14:textId="77777777" w:rsidR="00B10729" w:rsidRDefault="00D66A12" w:rsidP="00F11233">
      <w:pPr>
        <w:tabs>
          <w:tab w:val="left" w:pos="3648"/>
        </w:tabs>
      </w:pPr>
      <w:r>
        <w:tab/>
      </w:r>
    </w:p>
    <w:p w14:paraId="147FBB1B" w14:textId="77777777" w:rsidR="00A24456" w:rsidRDefault="004728EE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  <w:r>
        <w:rPr>
          <w:rFonts w:ascii="Lato" w:hAnsi="Lato"/>
          <w:b/>
          <w:bCs/>
          <w:sz w:val="22"/>
        </w:rPr>
        <w:t xml:space="preserve">                                                                        </w:t>
      </w:r>
    </w:p>
    <w:p w14:paraId="55FA0289" w14:textId="77777777" w:rsidR="00A24456" w:rsidRDefault="00A24456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00C8B1D0" w14:textId="77777777" w:rsidR="00A24456" w:rsidRDefault="00A24456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6723C69B" w14:textId="2EF4B62F" w:rsidR="00C21B65" w:rsidRDefault="00F11233" w:rsidP="00330951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  <w:r w:rsidRPr="00F11233">
        <w:rPr>
          <w:rFonts w:ascii="Lato" w:hAnsi="Lato"/>
          <w:b/>
          <w:bCs/>
          <w:sz w:val="22"/>
        </w:rPr>
        <w:lastRenderedPageBreak/>
        <w:t>Opis procedury</w:t>
      </w:r>
    </w:p>
    <w:p w14:paraId="7ADFA192" w14:textId="7AC57627" w:rsidR="00A24456" w:rsidRDefault="00A24456" w:rsidP="00A24456">
      <w:pPr>
        <w:pStyle w:val="Akapitzlist"/>
        <w:numPr>
          <w:ilvl w:val="0"/>
          <w:numId w:val="21"/>
        </w:numPr>
        <w:tabs>
          <w:tab w:val="left" w:pos="3648"/>
        </w:tabs>
        <w:jc w:val="both"/>
        <w:rPr>
          <w:rFonts w:ascii="Lato" w:hAnsi="Lato"/>
          <w:b/>
          <w:bCs/>
          <w:sz w:val="22"/>
        </w:rPr>
      </w:pPr>
      <w:r w:rsidRPr="00A24456">
        <w:rPr>
          <w:rFonts w:ascii="Lato" w:hAnsi="Lato"/>
          <w:b/>
          <w:bCs/>
          <w:sz w:val="22"/>
        </w:rPr>
        <w:t xml:space="preserve">Opiekun dziecięcy: </w:t>
      </w:r>
    </w:p>
    <w:p w14:paraId="5F9696B5" w14:textId="77777777" w:rsidR="00330951" w:rsidRPr="00A24456" w:rsidRDefault="00330951" w:rsidP="00330951">
      <w:pPr>
        <w:pStyle w:val="Akapitzlist"/>
        <w:tabs>
          <w:tab w:val="left" w:pos="3648"/>
        </w:tabs>
        <w:jc w:val="both"/>
        <w:rPr>
          <w:rFonts w:ascii="Lato" w:hAnsi="Lato"/>
          <w:b/>
          <w:bCs/>
          <w:sz w:val="22"/>
        </w:rPr>
      </w:pPr>
    </w:p>
    <w:p w14:paraId="482CEA22" w14:textId="2A6A96AD" w:rsidR="00A24456" w:rsidRPr="00A24456" w:rsidRDefault="00330951" w:rsidP="00A24456">
      <w:pPr>
        <w:pStyle w:val="Akapitzlist"/>
        <w:numPr>
          <w:ilvl w:val="0"/>
          <w:numId w:val="20"/>
        </w:num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m</w:t>
      </w:r>
      <w:r w:rsidR="00A24456" w:rsidRPr="00A24456">
        <w:rPr>
          <w:rFonts w:ascii="Lato" w:hAnsi="Lato"/>
          <w:sz w:val="22"/>
        </w:rPr>
        <w:t>a obowiązek wejść do sali pierwszy, by sprawdzić czy warunki do przebywania dzieci nie zagrażają bezpieczeństwu dzieci jak i jego. W szczególności powinien zwrócić uwagę na stan szyb w oknach, stan instalacji elektrycznej, stan mebli i krzesełek</w:t>
      </w:r>
      <w:r>
        <w:rPr>
          <w:rFonts w:ascii="Lato" w:hAnsi="Lato"/>
          <w:sz w:val="22"/>
        </w:rPr>
        <w:t>,</w:t>
      </w:r>
      <w:r w:rsidR="00A24456" w:rsidRPr="00A24456">
        <w:rPr>
          <w:rFonts w:ascii="Lato" w:hAnsi="Lato"/>
          <w:sz w:val="22"/>
        </w:rPr>
        <w:t xml:space="preserve"> </w:t>
      </w:r>
    </w:p>
    <w:p w14:paraId="3C6241BE" w14:textId="1EECE9B2" w:rsidR="00A24456" w:rsidRPr="00A24456" w:rsidRDefault="00330951" w:rsidP="00A24456">
      <w:pPr>
        <w:pStyle w:val="Akapitzlist"/>
        <w:numPr>
          <w:ilvl w:val="0"/>
          <w:numId w:val="20"/>
        </w:num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j</w:t>
      </w:r>
      <w:r w:rsidR="00A24456" w:rsidRPr="00A24456">
        <w:rPr>
          <w:rFonts w:ascii="Lato" w:hAnsi="Lato"/>
          <w:sz w:val="22"/>
        </w:rPr>
        <w:t>eśli sala zajęć nie odpowiada warunkom bezpieczeństwa, opiekun ma obowiązek zgłosić to do dyrektora żłobka celem usunięcia usterek. Do czasu usunięcia usterek opiekun ma prawo odmówić prowadzenia zajęć w danym miejscu. Natomiast jeżeli zagrożenie pojawi się w trakcie trwania zajęć, należy natychmiast wyprowadzić dzieci z sali przerywając zajęcia</w:t>
      </w:r>
      <w:r>
        <w:rPr>
          <w:rFonts w:ascii="Lato" w:hAnsi="Lato"/>
          <w:sz w:val="22"/>
        </w:rPr>
        <w:t>,</w:t>
      </w:r>
      <w:r w:rsidR="00A24456" w:rsidRPr="00A24456">
        <w:rPr>
          <w:rFonts w:ascii="Lato" w:hAnsi="Lato"/>
          <w:sz w:val="22"/>
        </w:rPr>
        <w:t xml:space="preserve"> </w:t>
      </w:r>
    </w:p>
    <w:p w14:paraId="0EBDD49B" w14:textId="576BAA77" w:rsidR="00A24456" w:rsidRPr="00A24456" w:rsidRDefault="00330951" w:rsidP="00330951">
      <w:pPr>
        <w:pStyle w:val="Akapitzlist"/>
        <w:numPr>
          <w:ilvl w:val="0"/>
          <w:numId w:val="20"/>
        </w:num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p</w:t>
      </w:r>
      <w:r w:rsidR="00A24456" w:rsidRPr="00A24456">
        <w:rPr>
          <w:rFonts w:ascii="Lato" w:hAnsi="Lato"/>
          <w:sz w:val="22"/>
        </w:rPr>
        <w:t>rzed rozpoczęciem zajęć powinien zadbać o wywietrzenie sali, zapewnić</w:t>
      </w:r>
      <w:r w:rsidR="00A24456">
        <w:rPr>
          <w:rFonts w:ascii="Lato" w:hAnsi="Lato"/>
          <w:sz w:val="22"/>
        </w:rPr>
        <w:t xml:space="preserve"> </w:t>
      </w:r>
      <w:r w:rsidR="00A24456" w:rsidRPr="00A24456">
        <w:rPr>
          <w:rFonts w:ascii="Lato" w:hAnsi="Lato"/>
          <w:sz w:val="22"/>
        </w:rPr>
        <w:t xml:space="preserve">odpowiednią temperaturę (co najmniej + </w:t>
      </w:r>
      <w:r w:rsidR="00A24456">
        <w:rPr>
          <w:rFonts w:ascii="Lato" w:hAnsi="Lato"/>
          <w:sz w:val="22"/>
        </w:rPr>
        <w:t>21</w:t>
      </w:r>
      <w:r w:rsidR="00A24456" w:rsidRPr="00A24456">
        <w:rPr>
          <w:rFonts w:ascii="Lato" w:hAnsi="Lato"/>
          <w:sz w:val="22"/>
        </w:rPr>
        <w:t>°C)</w:t>
      </w:r>
      <w:r>
        <w:rPr>
          <w:rFonts w:ascii="Lato" w:hAnsi="Lato"/>
          <w:sz w:val="22"/>
        </w:rPr>
        <w:t>,</w:t>
      </w:r>
      <w:r w:rsidR="00A24456" w:rsidRPr="00A24456">
        <w:rPr>
          <w:rFonts w:ascii="Lato" w:hAnsi="Lato"/>
          <w:sz w:val="22"/>
        </w:rPr>
        <w:t xml:space="preserve"> </w:t>
      </w:r>
    </w:p>
    <w:p w14:paraId="2391F442" w14:textId="7AA0F80B" w:rsidR="00A24456" w:rsidRPr="00A24456" w:rsidRDefault="00330951" w:rsidP="00330951">
      <w:pPr>
        <w:pStyle w:val="Akapitzlist"/>
        <w:numPr>
          <w:ilvl w:val="0"/>
          <w:numId w:val="20"/>
        </w:num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p</w:t>
      </w:r>
      <w:r w:rsidR="00A24456" w:rsidRPr="00A24456">
        <w:rPr>
          <w:rFonts w:ascii="Lato" w:hAnsi="Lato"/>
          <w:sz w:val="22"/>
        </w:rPr>
        <w:t>odczas pobytu dzieci opiekun dziecięcy nie może pozostawić dzieci bez żadnej opieki</w:t>
      </w:r>
      <w:r>
        <w:rPr>
          <w:rFonts w:ascii="Lato" w:hAnsi="Lato"/>
          <w:sz w:val="22"/>
        </w:rPr>
        <w:t>,</w:t>
      </w:r>
    </w:p>
    <w:p w14:paraId="772E9EB7" w14:textId="4562A6CE" w:rsidR="00330951" w:rsidRDefault="00330951" w:rsidP="00A24456">
      <w:pPr>
        <w:pStyle w:val="Akapitzlist"/>
        <w:numPr>
          <w:ilvl w:val="0"/>
          <w:numId w:val="20"/>
        </w:num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j</w:t>
      </w:r>
      <w:r w:rsidR="00A24456" w:rsidRPr="00A24456">
        <w:rPr>
          <w:rFonts w:ascii="Lato" w:hAnsi="Lato"/>
          <w:sz w:val="22"/>
        </w:rPr>
        <w:t>eżeli dziecko chce skorzystać z toalety, opiekun powinien zapewnić odpowiednie</w:t>
      </w:r>
      <w:r>
        <w:rPr>
          <w:rFonts w:ascii="Lato" w:hAnsi="Lato"/>
          <w:sz w:val="22"/>
        </w:rPr>
        <w:t xml:space="preserve"> </w:t>
      </w:r>
      <w:r w:rsidR="00A24456" w:rsidRPr="00330951">
        <w:rPr>
          <w:rFonts w:ascii="Lato" w:hAnsi="Lato"/>
          <w:sz w:val="22"/>
        </w:rPr>
        <w:t>bezpieczeństwo dziecku korzystającemu z toalety jak i reszcie grupy</w:t>
      </w:r>
      <w:r>
        <w:rPr>
          <w:rFonts w:ascii="Lato" w:hAnsi="Lato"/>
          <w:sz w:val="22"/>
        </w:rPr>
        <w:t>,</w:t>
      </w:r>
      <w:r w:rsidR="00A24456" w:rsidRPr="00330951">
        <w:rPr>
          <w:rFonts w:ascii="Lato" w:hAnsi="Lato"/>
          <w:sz w:val="22"/>
        </w:rPr>
        <w:t xml:space="preserve"> </w:t>
      </w:r>
    </w:p>
    <w:p w14:paraId="60A0B9F8" w14:textId="224C3626" w:rsidR="00A24456" w:rsidRDefault="00330951" w:rsidP="00A24456">
      <w:pPr>
        <w:pStyle w:val="Akapitzlist"/>
        <w:numPr>
          <w:ilvl w:val="0"/>
          <w:numId w:val="20"/>
        </w:num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o</w:t>
      </w:r>
      <w:r w:rsidR="00A24456" w:rsidRPr="00330951">
        <w:rPr>
          <w:rFonts w:ascii="Lato" w:hAnsi="Lato"/>
          <w:sz w:val="22"/>
        </w:rPr>
        <w:t>piekun</w:t>
      </w:r>
      <w:r w:rsidRPr="00330951">
        <w:rPr>
          <w:rFonts w:ascii="Lato" w:hAnsi="Lato"/>
          <w:sz w:val="22"/>
        </w:rPr>
        <w:t xml:space="preserve"> i personel obsługowy</w:t>
      </w:r>
      <w:r w:rsidR="00A24456" w:rsidRPr="00330951">
        <w:rPr>
          <w:rFonts w:ascii="Lato" w:hAnsi="Lato"/>
          <w:sz w:val="22"/>
        </w:rPr>
        <w:t xml:space="preserve"> dba o czystość, ład i porządek podczas trwania zajęć i po ich zakończeniu</w:t>
      </w:r>
      <w:r>
        <w:rPr>
          <w:rFonts w:ascii="Lato" w:hAnsi="Lato"/>
          <w:sz w:val="22"/>
        </w:rPr>
        <w:t>.</w:t>
      </w:r>
      <w:r w:rsidR="00A24456" w:rsidRPr="00330951">
        <w:rPr>
          <w:rFonts w:ascii="Lato" w:hAnsi="Lato"/>
          <w:sz w:val="22"/>
        </w:rPr>
        <w:t xml:space="preserve"> </w:t>
      </w:r>
    </w:p>
    <w:p w14:paraId="10671C8B" w14:textId="77777777" w:rsidR="00330951" w:rsidRPr="00330951" w:rsidRDefault="00330951" w:rsidP="00330951">
      <w:pPr>
        <w:pStyle w:val="Akapitzlist"/>
        <w:tabs>
          <w:tab w:val="left" w:pos="3648"/>
        </w:tabs>
        <w:ind w:left="780"/>
        <w:jc w:val="both"/>
        <w:rPr>
          <w:rFonts w:ascii="Lato" w:hAnsi="Lato"/>
          <w:sz w:val="22"/>
        </w:rPr>
      </w:pPr>
    </w:p>
    <w:p w14:paraId="621B24DC" w14:textId="4661EDEE" w:rsidR="00330951" w:rsidRDefault="00330951" w:rsidP="00330951">
      <w:pPr>
        <w:pStyle w:val="Akapitzlist"/>
        <w:numPr>
          <w:ilvl w:val="0"/>
          <w:numId w:val="21"/>
        </w:numPr>
        <w:tabs>
          <w:tab w:val="left" w:pos="3648"/>
        </w:tabs>
        <w:jc w:val="both"/>
        <w:rPr>
          <w:rFonts w:ascii="Lato" w:hAnsi="Lato"/>
          <w:b/>
          <w:bCs/>
          <w:sz w:val="22"/>
        </w:rPr>
      </w:pPr>
      <w:r w:rsidRPr="00330951">
        <w:rPr>
          <w:rFonts w:ascii="Lato" w:hAnsi="Lato"/>
          <w:b/>
          <w:bCs/>
          <w:sz w:val="22"/>
        </w:rPr>
        <w:t xml:space="preserve">Pracownicy obsługi/ rozdzielni żywnościowej/ kuchni </w:t>
      </w:r>
      <w:r w:rsidR="00A24456" w:rsidRPr="00330951">
        <w:rPr>
          <w:rFonts w:ascii="Lato" w:hAnsi="Lato"/>
          <w:b/>
          <w:bCs/>
          <w:sz w:val="22"/>
        </w:rPr>
        <w:t xml:space="preserve">: </w:t>
      </w:r>
    </w:p>
    <w:p w14:paraId="551C685A" w14:textId="77777777" w:rsidR="00330951" w:rsidRPr="00330951" w:rsidRDefault="00330951" w:rsidP="00330951">
      <w:pPr>
        <w:pStyle w:val="Akapitzlist"/>
        <w:tabs>
          <w:tab w:val="left" w:pos="3648"/>
        </w:tabs>
        <w:jc w:val="both"/>
        <w:rPr>
          <w:rFonts w:ascii="Lato" w:hAnsi="Lato"/>
          <w:b/>
          <w:bCs/>
          <w:sz w:val="22"/>
        </w:rPr>
      </w:pPr>
    </w:p>
    <w:p w14:paraId="347B3FEA" w14:textId="75C844F1" w:rsidR="00A24456" w:rsidRPr="00330951" w:rsidRDefault="00330951" w:rsidP="00330951">
      <w:pPr>
        <w:pStyle w:val="Akapitzlist"/>
        <w:numPr>
          <w:ilvl w:val="0"/>
          <w:numId w:val="23"/>
        </w:numPr>
        <w:tabs>
          <w:tab w:val="left" w:pos="3648"/>
        </w:tabs>
        <w:jc w:val="both"/>
        <w:rPr>
          <w:rFonts w:ascii="Lato" w:hAnsi="Lato"/>
          <w:b/>
          <w:bCs/>
          <w:sz w:val="22"/>
        </w:rPr>
      </w:pPr>
      <w:r>
        <w:rPr>
          <w:rFonts w:ascii="Lato" w:hAnsi="Lato"/>
          <w:sz w:val="22"/>
        </w:rPr>
        <w:t>p</w:t>
      </w:r>
      <w:r w:rsidR="00A24456" w:rsidRPr="00330951">
        <w:rPr>
          <w:rFonts w:ascii="Lato" w:hAnsi="Lato"/>
          <w:sz w:val="22"/>
        </w:rPr>
        <w:t xml:space="preserve">racownicy obsługi powinni przechowywać narzędzia pracy i środki czystości w miejscach </w:t>
      </w:r>
    </w:p>
    <w:p w14:paraId="774FD051" w14:textId="29CE97EE" w:rsidR="00A24456" w:rsidRDefault="00330951" w:rsidP="00A24456">
      <w:p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 xml:space="preserve">             </w:t>
      </w:r>
      <w:r w:rsidR="00A24456" w:rsidRPr="00A24456">
        <w:rPr>
          <w:rFonts w:ascii="Lato" w:hAnsi="Lato"/>
          <w:sz w:val="22"/>
        </w:rPr>
        <w:t>do tego przeznaczonych</w:t>
      </w:r>
      <w:r>
        <w:rPr>
          <w:rFonts w:ascii="Lato" w:hAnsi="Lato"/>
          <w:sz w:val="22"/>
        </w:rPr>
        <w:t>,</w:t>
      </w:r>
      <w:r w:rsidR="00A24456" w:rsidRPr="00A24456">
        <w:rPr>
          <w:rFonts w:ascii="Lato" w:hAnsi="Lato"/>
          <w:sz w:val="22"/>
        </w:rPr>
        <w:t xml:space="preserve"> </w:t>
      </w:r>
    </w:p>
    <w:p w14:paraId="6313BF59" w14:textId="75A751A9" w:rsidR="00330951" w:rsidRDefault="00330951" w:rsidP="00330951">
      <w:pPr>
        <w:pStyle w:val="Akapitzlist"/>
        <w:numPr>
          <w:ilvl w:val="0"/>
          <w:numId w:val="23"/>
        </w:num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podłogi powinny być zawsze czyste, suche i wolne od przeszkód,</w:t>
      </w:r>
    </w:p>
    <w:p w14:paraId="2421A7E4" w14:textId="77777777" w:rsidR="00330951" w:rsidRPr="00330951" w:rsidRDefault="00330951" w:rsidP="00330951">
      <w:pPr>
        <w:pStyle w:val="Akapitzlist"/>
        <w:tabs>
          <w:tab w:val="left" w:pos="3648"/>
        </w:tabs>
        <w:jc w:val="both"/>
        <w:rPr>
          <w:rFonts w:ascii="Lato" w:hAnsi="Lato"/>
          <w:sz w:val="22"/>
        </w:rPr>
      </w:pPr>
    </w:p>
    <w:p w14:paraId="74877158" w14:textId="77777777" w:rsidR="00330951" w:rsidRPr="00330951" w:rsidRDefault="00A24456" w:rsidP="00330951">
      <w:pPr>
        <w:pStyle w:val="Akapitzlist"/>
        <w:numPr>
          <w:ilvl w:val="0"/>
          <w:numId w:val="21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330951">
        <w:rPr>
          <w:rFonts w:ascii="Lato" w:hAnsi="Lato"/>
          <w:b/>
          <w:bCs/>
          <w:sz w:val="22"/>
        </w:rPr>
        <w:t xml:space="preserve"> Wszyscy pracownicy</w:t>
      </w:r>
      <w:r w:rsidR="00330951">
        <w:rPr>
          <w:rFonts w:ascii="Lato" w:hAnsi="Lato"/>
          <w:b/>
          <w:bCs/>
          <w:sz w:val="22"/>
        </w:rPr>
        <w:t>:</w:t>
      </w:r>
    </w:p>
    <w:p w14:paraId="6C9635E8" w14:textId="0A611EAE" w:rsidR="00F11233" w:rsidRDefault="00A24456" w:rsidP="00A24456">
      <w:pPr>
        <w:pStyle w:val="Akapitzlist"/>
        <w:numPr>
          <w:ilvl w:val="0"/>
          <w:numId w:val="23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330951">
        <w:rPr>
          <w:rFonts w:ascii="Lato" w:hAnsi="Lato"/>
          <w:sz w:val="22"/>
        </w:rPr>
        <w:t>powinni posiadać odpowiednie przeszkolenia z zakresu bhp, ochrony ppoż. oraz pierwszej pomocy przed medycznej.</w:t>
      </w:r>
    </w:p>
    <w:p w14:paraId="03FA331E" w14:textId="77777777" w:rsidR="009C4979" w:rsidRPr="009C4979" w:rsidRDefault="009C4979" w:rsidP="009C4979"/>
    <w:p w14:paraId="2D36113F" w14:textId="77777777" w:rsidR="001874B8" w:rsidRPr="001874B8" w:rsidRDefault="001874B8" w:rsidP="001874B8">
      <w:pPr>
        <w:rPr>
          <w:rFonts w:ascii="Lato" w:hAnsi="Lato"/>
          <w:sz w:val="22"/>
        </w:rPr>
      </w:pPr>
    </w:p>
    <w:p w14:paraId="0E405DBB" w14:textId="237D0BF0" w:rsidR="001874B8" w:rsidRPr="001874B8" w:rsidRDefault="001874B8" w:rsidP="001874B8">
      <w:pPr>
        <w:rPr>
          <w:rFonts w:ascii="Lato" w:hAnsi="Lato"/>
          <w:sz w:val="22"/>
        </w:rPr>
      </w:pPr>
      <w:r w:rsidRPr="001874B8">
        <w:rPr>
          <w:rFonts w:ascii="Lato" w:hAnsi="Lato"/>
          <w:sz w:val="22"/>
        </w:rPr>
        <w:tab/>
      </w:r>
      <w:r w:rsidRPr="001874B8">
        <w:rPr>
          <w:rFonts w:ascii="Lato" w:hAnsi="Lato"/>
          <w:sz w:val="22"/>
        </w:rPr>
        <w:tab/>
      </w:r>
      <w:r w:rsidRPr="001874B8">
        <w:rPr>
          <w:rFonts w:ascii="Lato" w:hAnsi="Lato"/>
          <w:sz w:val="22"/>
        </w:rPr>
        <w:tab/>
      </w:r>
      <w:r w:rsidRPr="001874B8">
        <w:rPr>
          <w:rFonts w:ascii="Lato" w:hAnsi="Lato"/>
          <w:sz w:val="22"/>
        </w:rPr>
        <w:tab/>
      </w:r>
      <w:r w:rsidRPr="001874B8">
        <w:rPr>
          <w:rFonts w:ascii="Lato" w:hAnsi="Lato"/>
          <w:sz w:val="22"/>
        </w:rPr>
        <w:tab/>
      </w:r>
      <w:r w:rsidRPr="001874B8">
        <w:rPr>
          <w:rFonts w:ascii="Lato" w:hAnsi="Lato"/>
          <w:sz w:val="22"/>
        </w:rPr>
        <w:tab/>
      </w:r>
      <w:r>
        <w:rPr>
          <w:rFonts w:ascii="Lato" w:hAnsi="Lato"/>
          <w:sz w:val="22"/>
        </w:rPr>
        <w:t xml:space="preserve">                                            </w:t>
      </w:r>
    </w:p>
    <w:p w14:paraId="5658791E" w14:textId="77777777" w:rsidR="001874B8" w:rsidRPr="001874B8" w:rsidRDefault="001874B8" w:rsidP="001874B8">
      <w:pPr>
        <w:rPr>
          <w:rFonts w:ascii="Lato" w:hAnsi="Lato"/>
          <w:sz w:val="22"/>
        </w:rPr>
      </w:pPr>
    </w:p>
    <w:p w14:paraId="2EAA7456" w14:textId="77777777" w:rsidR="001874B8" w:rsidRPr="001874B8" w:rsidRDefault="001874B8" w:rsidP="001874B8">
      <w:pPr>
        <w:rPr>
          <w:rFonts w:ascii="Lato" w:hAnsi="Lato"/>
          <w:sz w:val="22"/>
        </w:rPr>
      </w:pPr>
    </w:p>
    <w:p w14:paraId="5C3DCB80" w14:textId="77777777" w:rsidR="001874B8" w:rsidRPr="001874B8" w:rsidRDefault="001874B8" w:rsidP="001874B8">
      <w:pPr>
        <w:rPr>
          <w:rFonts w:ascii="Lato" w:hAnsi="Lato"/>
          <w:sz w:val="22"/>
        </w:rPr>
      </w:pPr>
    </w:p>
    <w:p w14:paraId="62B6FFD8" w14:textId="77777777" w:rsidR="009C4979" w:rsidRDefault="009C4979" w:rsidP="009C4979">
      <w:pPr>
        <w:rPr>
          <w:rFonts w:ascii="Lato" w:hAnsi="Lato"/>
          <w:sz w:val="22"/>
        </w:rPr>
      </w:pPr>
    </w:p>
    <w:p w14:paraId="132259B0" w14:textId="170E5701" w:rsidR="009C4979" w:rsidRPr="009C4979" w:rsidRDefault="009C4979" w:rsidP="009C4979">
      <w:pPr>
        <w:tabs>
          <w:tab w:val="left" w:pos="6552"/>
        </w:tabs>
      </w:pPr>
      <w:r>
        <w:tab/>
      </w:r>
    </w:p>
    <w:sectPr w:rsidR="009C4979" w:rsidRPr="009C4979" w:rsidSect="00A627AB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BE741" w14:textId="77777777" w:rsidR="003128D2" w:rsidRDefault="003128D2" w:rsidP="003D6113">
      <w:pPr>
        <w:spacing w:after="0" w:line="240" w:lineRule="auto"/>
      </w:pPr>
      <w:r>
        <w:separator/>
      </w:r>
    </w:p>
  </w:endnote>
  <w:endnote w:type="continuationSeparator" w:id="0">
    <w:p w14:paraId="4868F6CB" w14:textId="77777777" w:rsidR="003128D2" w:rsidRDefault="003128D2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40EB7E98-6FEA-422B-8579-ECF57FD9C894}"/>
    <w:embedBold r:id="rId2" w:fontKey="{8EEFF522-65DB-4BBD-8854-63EFB103782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016C506-682F-4B4B-A472-280CE0348505}"/>
    <w:embedBold r:id="rId4" w:fontKey="{BC74D2AD-B6BE-48EA-89A0-E8FDF16C92C8}"/>
    <w:embedItalic r:id="rId5" w:fontKey="{C3D9C20F-F0B5-4480-A336-49365953133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6" w:fontKey="{5D83C050-4A66-4862-AB68-C4CFCFB05554}"/>
    <w:embedItalic r:id="rId7" w:fontKey="{F292370B-A2AF-4BD5-AAEB-EFEE24769574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8" w:fontKey="{AEC046AA-E70E-40F7-A087-2BE8EA40AF3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C751FB49-E7F2-4713-8770-F431678D7796}"/>
    <w:embedItalic r:id="rId10" w:fontKey="{5F0A1A7D-029B-4847-8B72-5410BB36659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52D5156A-4462-4379-B44D-E2EAE04109C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2403245"/>
      <w:docPartObj>
        <w:docPartGallery w:val="Page Numbers (Bottom of Page)"/>
        <w:docPartUnique/>
      </w:docPartObj>
    </w:sdtPr>
    <w:sdtContent>
      <w:p w14:paraId="6FCEFF51" w14:textId="0B649D6C" w:rsidR="006A3DDF" w:rsidRDefault="006A3DD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B86A33" w14:textId="77777777" w:rsidR="006A3DDF" w:rsidRDefault="006A3DD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8028212"/>
      <w:docPartObj>
        <w:docPartGallery w:val="Page Numbers (Bottom of Page)"/>
        <w:docPartUnique/>
      </w:docPartObj>
    </w:sdtPr>
    <w:sdtContent>
      <w:p w14:paraId="6CAD8C0C" w14:textId="5D6CB32D" w:rsidR="00EA0F2D" w:rsidRDefault="00EA0F2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9AC17E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89692" w14:textId="77777777" w:rsidR="003128D2" w:rsidRDefault="003128D2" w:rsidP="003D6113">
      <w:pPr>
        <w:spacing w:after="0" w:line="240" w:lineRule="auto"/>
      </w:pPr>
      <w:r>
        <w:separator/>
      </w:r>
    </w:p>
  </w:footnote>
  <w:footnote w:type="continuationSeparator" w:id="0">
    <w:p w14:paraId="45453130" w14:textId="77777777" w:rsidR="003128D2" w:rsidRDefault="003128D2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0A679" w14:textId="444068F0" w:rsidR="00A92286" w:rsidRPr="00A92286" w:rsidRDefault="00AD4308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bookmarkStart w:id="0" w:name="_Hlk151713114"/>
    <w:r w:rsidRPr="00A92286">
      <w:rPr>
        <w:noProof/>
        <w:sz w:val="28"/>
        <w:szCs w:val="28"/>
        <w:lang w:eastAsia="pl-PL"/>
      </w:rPr>
      <w:drawing>
        <wp:anchor distT="0" distB="0" distL="114300" distR="114300" simplePos="0" relativeHeight="251656704" behindDoc="1" locked="0" layoutInCell="1" allowOverlap="1" wp14:anchorId="574EB73C" wp14:editId="2E2F21D7">
          <wp:simplePos x="0" y="0"/>
          <wp:positionH relativeFrom="column">
            <wp:posOffset>3810</wp:posOffset>
          </wp:positionH>
          <wp:positionV relativeFrom="paragraph">
            <wp:posOffset>-5715</wp:posOffset>
          </wp:positionV>
          <wp:extent cx="933537" cy="1083310"/>
          <wp:effectExtent l="0" t="0" r="0" b="2540"/>
          <wp:wrapSquare wrapText="bothSides"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286" w:rsidRPr="00A92286">
      <w:rPr>
        <w:sz w:val="28"/>
        <w:szCs w:val="28"/>
      </w:rPr>
      <w:t>ŻŁOBEK</w:t>
    </w:r>
    <w:r w:rsidR="00A92286">
      <w:rPr>
        <w:sz w:val="28"/>
        <w:szCs w:val="28"/>
      </w:rPr>
      <w:t xml:space="preserve"> </w:t>
    </w:r>
    <w:r w:rsidR="00A92286" w:rsidRPr="00A92286">
      <w:rPr>
        <w:sz w:val="28"/>
        <w:szCs w:val="28"/>
      </w:rPr>
      <w:t>GMINNY</w:t>
    </w:r>
  </w:p>
  <w:p w14:paraId="61889A9F" w14:textId="260545E4" w:rsidR="00A92286" w:rsidRPr="00A92286" w:rsidRDefault="00A92286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r w:rsidRPr="00A92286">
      <w:rPr>
        <w:sz w:val="28"/>
        <w:szCs w:val="28"/>
      </w:rPr>
      <w:t>W ŻNINIE</w:t>
    </w:r>
  </w:p>
  <w:bookmarkEnd w:id="0"/>
  <w:p w14:paraId="632E785D" w14:textId="775577B3" w:rsidR="00A627AB" w:rsidRDefault="00A627AB" w:rsidP="007C4182">
    <w:pPr>
      <w:pStyle w:val="Nagwek"/>
      <w:ind w:firstLine="708"/>
    </w:pPr>
  </w:p>
  <w:p w14:paraId="08CC7423" w14:textId="25341DDF" w:rsidR="00A627AB" w:rsidRDefault="007C4182" w:rsidP="007C4182">
    <w:pPr>
      <w:pStyle w:val="Nagwek"/>
      <w:tabs>
        <w:tab w:val="clear" w:pos="4536"/>
        <w:tab w:val="clear" w:pos="9072"/>
        <w:tab w:val="left" w:pos="2385"/>
      </w:tabs>
    </w:pPr>
    <w:r>
      <w:tab/>
    </w:r>
  </w:p>
  <w:p w14:paraId="269008DB" w14:textId="1A4DCBC1" w:rsidR="00A627AB" w:rsidRDefault="00A627AB" w:rsidP="00882EFE">
    <w:pPr>
      <w:pStyle w:val="Nagwek"/>
    </w:pPr>
  </w:p>
  <w:p w14:paraId="7EB07E7D" w14:textId="70FAE949" w:rsidR="00A627AB" w:rsidRDefault="00A627AB">
    <w:pPr>
      <w:pStyle w:val="Nagwek"/>
    </w:pPr>
  </w:p>
  <w:p w14:paraId="53F185CF" w14:textId="664277E2" w:rsidR="00A627AB" w:rsidRDefault="00A627AB">
    <w:pPr>
      <w:pStyle w:val="Nagwek"/>
    </w:pPr>
  </w:p>
  <w:p w14:paraId="73A72E89" w14:textId="33233C5B" w:rsidR="00A627AB" w:rsidRDefault="00A627AB">
    <w:pPr>
      <w:pStyle w:val="Nagwek"/>
    </w:pPr>
  </w:p>
  <w:p w14:paraId="6FB143E3" w14:textId="58758E2E" w:rsidR="00A627AB" w:rsidRDefault="00A627AB">
    <w:pPr>
      <w:pStyle w:val="Nagwek"/>
    </w:pPr>
  </w:p>
  <w:p w14:paraId="7E86610F" w14:textId="1FD11A82" w:rsidR="00A627AB" w:rsidRDefault="00A627AB">
    <w:pPr>
      <w:pStyle w:val="Nagwek"/>
    </w:pPr>
  </w:p>
  <w:p w14:paraId="0446778F" w14:textId="4A1B195E" w:rsidR="00A627AB" w:rsidRDefault="00A627AB">
    <w:pPr>
      <w:pStyle w:val="Nagwek"/>
    </w:pPr>
  </w:p>
  <w:p w14:paraId="4AFA5F26" w14:textId="77777777" w:rsidR="00882EFE" w:rsidRDefault="00882EFE">
    <w:pPr>
      <w:pStyle w:val="Nagwek"/>
    </w:pPr>
  </w:p>
  <w:p w14:paraId="02211158" w14:textId="182B0474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3E9349F"/>
    <w:multiLevelType w:val="hybridMultilevel"/>
    <w:tmpl w:val="38661A1E"/>
    <w:lvl w:ilvl="0" w:tplc="68365068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32A29"/>
    <w:multiLevelType w:val="hybridMultilevel"/>
    <w:tmpl w:val="F6968C42"/>
    <w:lvl w:ilvl="0" w:tplc="25E2D416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A2DB6"/>
    <w:multiLevelType w:val="hybridMultilevel"/>
    <w:tmpl w:val="E8F6D3D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A741E"/>
    <w:multiLevelType w:val="hybridMultilevel"/>
    <w:tmpl w:val="244A7F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F3961"/>
    <w:multiLevelType w:val="hybridMultilevel"/>
    <w:tmpl w:val="8D1026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975C7"/>
    <w:multiLevelType w:val="hybridMultilevel"/>
    <w:tmpl w:val="EFC8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A16C6"/>
    <w:multiLevelType w:val="hybridMultilevel"/>
    <w:tmpl w:val="BA20D730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46E1C39"/>
    <w:multiLevelType w:val="hybridMultilevel"/>
    <w:tmpl w:val="F36C15F6"/>
    <w:lvl w:ilvl="0" w:tplc="0415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453242A7"/>
    <w:multiLevelType w:val="hybridMultilevel"/>
    <w:tmpl w:val="903856E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6724897"/>
    <w:multiLevelType w:val="hybridMultilevel"/>
    <w:tmpl w:val="7C765AEC"/>
    <w:lvl w:ilvl="0" w:tplc="74DE06CE">
      <w:start w:val="1"/>
      <w:numFmt w:val="decimal"/>
      <w:lvlText w:val="%1."/>
      <w:lvlJc w:val="left"/>
      <w:pPr>
        <w:ind w:left="636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356" w:hanging="360"/>
      </w:pPr>
    </w:lvl>
    <w:lvl w:ilvl="2" w:tplc="0415001B" w:tentative="1">
      <w:start w:val="1"/>
      <w:numFmt w:val="lowerRoman"/>
      <w:lvlText w:val="%3."/>
      <w:lvlJc w:val="right"/>
      <w:pPr>
        <w:ind w:left="2076" w:hanging="180"/>
      </w:pPr>
    </w:lvl>
    <w:lvl w:ilvl="3" w:tplc="0415000F" w:tentative="1">
      <w:start w:val="1"/>
      <w:numFmt w:val="decimal"/>
      <w:lvlText w:val="%4."/>
      <w:lvlJc w:val="left"/>
      <w:pPr>
        <w:ind w:left="2796" w:hanging="360"/>
      </w:pPr>
    </w:lvl>
    <w:lvl w:ilvl="4" w:tplc="04150019" w:tentative="1">
      <w:start w:val="1"/>
      <w:numFmt w:val="lowerLetter"/>
      <w:lvlText w:val="%5."/>
      <w:lvlJc w:val="left"/>
      <w:pPr>
        <w:ind w:left="3516" w:hanging="360"/>
      </w:pPr>
    </w:lvl>
    <w:lvl w:ilvl="5" w:tplc="0415001B" w:tentative="1">
      <w:start w:val="1"/>
      <w:numFmt w:val="lowerRoman"/>
      <w:lvlText w:val="%6."/>
      <w:lvlJc w:val="right"/>
      <w:pPr>
        <w:ind w:left="4236" w:hanging="180"/>
      </w:pPr>
    </w:lvl>
    <w:lvl w:ilvl="6" w:tplc="0415000F" w:tentative="1">
      <w:start w:val="1"/>
      <w:numFmt w:val="decimal"/>
      <w:lvlText w:val="%7."/>
      <w:lvlJc w:val="left"/>
      <w:pPr>
        <w:ind w:left="4956" w:hanging="360"/>
      </w:pPr>
    </w:lvl>
    <w:lvl w:ilvl="7" w:tplc="04150019" w:tentative="1">
      <w:start w:val="1"/>
      <w:numFmt w:val="lowerLetter"/>
      <w:lvlText w:val="%8."/>
      <w:lvlJc w:val="left"/>
      <w:pPr>
        <w:ind w:left="5676" w:hanging="360"/>
      </w:pPr>
    </w:lvl>
    <w:lvl w:ilvl="8" w:tplc="0415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12" w15:restartNumberingAfterBreak="0">
    <w:nsid w:val="4B774A74"/>
    <w:multiLevelType w:val="hybridMultilevel"/>
    <w:tmpl w:val="9A80A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9777A"/>
    <w:multiLevelType w:val="hybridMultilevel"/>
    <w:tmpl w:val="0DB650C2"/>
    <w:lvl w:ilvl="0" w:tplc="632E4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7675DD"/>
    <w:multiLevelType w:val="hybridMultilevel"/>
    <w:tmpl w:val="C2B04C7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9677DB"/>
    <w:multiLevelType w:val="hybridMultilevel"/>
    <w:tmpl w:val="4F5CCB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1724FD"/>
    <w:multiLevelType w:val="hybridMultilevel"/>
    <w:tmpl w:val="6FEAF4E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A0575"/>
    <w:multiLevelType w:val="hybridMultilevel"/>
    <w:tmpl w:val="4154C5B8"/>
    <w:lvl w:ilvl="0" w:tplc="0415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F655B"/>
    <w:multiLevelType w:val="hybridMultilevel"/>
    <w:tmpl w:val="0826E7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24931"/>
    <w:multiLevelType w:val="hybridMultilevel"/>
    <w:tmpl w:val="7AA0CB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31785D"/>
    <w:multiLevelType w:val="hybridMultilevel"/>
    <w:tmpl w:val="B76657EA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F897AA9"/>
    <w:multiLevelType w:val="hybridMultilevel"/>
    <w:tmpl w:val="A15AAAA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3DAFFFC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DB42C7"/>
    <w:multiLevelType w:val="hybridMultilevel"/>
    <w:tmpl w:val="0DCEEB2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78595414">
    <w:abstractNumId w:val="12"/>
  </w:num>
  <w:num w:numId="2" w16cid:durableId="1451363682">
    <w:abstractNumId w:val="2"/>
  </w:num>
  <w:num w:numId="3" w16cid:durableId="191191761">
    <w:abstractNumId w:val="11"/>
  </w:num>
  <w:num w:numId="4" w16cid:durableId="1644458164">
    <w:abstractNumId w:val="7"/>
  </w:num>
  <w:num w:numId="5" w16cid:durableId="472719586">
    <w:abstractNumId w:val="13"/>
  </w:num>
  <w:num w:numId="6" w16cid:durableId="2131313441">
    <w:abstractNumId w:val="6"/>
  </w:num>
  <w:num w:numId="7" w16cid:durableId="2037537407">
    <w:abstractNumId w:val="20"/>
  </w:num>
  <w:num w:numId="8" w16cid:durableId="277954626">
    <w:abstractNumId w:val="15"/>
  </w:num>
  <w:num w:numId="9" w16cid:durableId="816267842">
    <w:abstractNumId w:val="4"/>
  </w:num>
  <w:num w:numId="10" w16cid:durableId="1842770162">
    <w:abstractNumId w:val="14"/>
  </w:num>
  <w:num w:numId="11" w16cid:durableId="7415477">
    <w:abstractNumId w:val="17"/>
  </w:num>
  <w:num w:numId="12" w16cid:durableId="1092042251">
    <w:abstractNumId w:val="19"/>
  </w:num>
  <w:num w:numId="13" w16cid:durableId="1333875731">
    <w:abstractNumId w:val="9"/>
  </w:num>
  <w:num w:numId="14" w16cid:durableId="1281574175">
    <w:abstractNumId w:val="16"/>
  </w:num>
  <w:num w:numId="15" w16cid:durableId="270823190">
    <w:abstractNumId w:val="22"/>
  </w:num>
  <w:num w:numId="16" w16cid:durableId="472986409">
    <w:abstractNumId w:val="18"/>
  </w:num>
  <w:num w:numId="17" w16cid:durableId="840662437">
    <w:abstractNumId w:val="21"/>
  </w:num>
  <w:num w:numId="18" w16cid:durableId="460076407">
    <w:abstractNumId w:val="0"/>
  </w:num>
  <w:num w:numId="19" w16cid:durableId="1344937309">
    <w:abstractNumId w:val="1"/>
  </w:num>
  <w:num w:numId="20" w16cid:durableId="1162811333">
    <w:abstractNumId w:val="8"/>
  </w:num>
  <w:num w:numId="21" w16cid:durableId="651258229">
    <w:abstractNumId w:val="3"/>
  </w:num>
  <w:num w:numId="22" w16cid:durableId="125970669">
    <w:abstractNumId w:val="10"/>
  </w:num>
  <w:num w:numId="23" w16cid:durableId="20071988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182"/>
    <w:rsid w:val="0000278E"/>
    <w:rsid w:val="0001579D"/>
    <w:rsid w:val="00024174"/>
    <w:rsid w:val="000327A2"/>
    <w:rsid w:val="00041FA8"/>
    <w:rsid w:val="000515C0"/>
    <w:rsid w:val="000940C2"/>
    <w:rsid w:val="000C2DBF"/>
    <w:rsid w:val="000D5127"/>
    <w:rsid w:val="000D5E3B"/>
    <w:rsid w:val="000F20A8"/>
    <w:rsid w:val="001214A2"/>
    <w:rsid w:val="00121A47"/>
    <w:rsid w:val="00152409"/>
    <w:rsid w:val="00152992"/>
    <w:rsid w:val="00161901"/>
    <w:rsid w:val="001874B8"/>
    <w:rsid w:val="001D1FFD"/>
    <w:rsid w:val="001D459D"/>
    <w:rsid w:val="001F7361"/>
    <w:rsid w:val="002332E0"/>
    <w:rsid w:val="002437AC"/>
    <w:rsid w:val="00255CB8"/>
    <w:rsid w:val="002829D0"/>
    <w:rsid w:val="002961A1"/>
    <w:rsid w:val="002D3715"/>
    <w:rsid w:val="002F108D"/>
    <w:rsid w:val="003053FB"/>
    <w:rsid w:val="003128D2"/>
    <w:rsid w:val="00330951"/>
    <w:rsid w:val="003339F7"/>
    <w:rsid w:val="003406BD"/>
    <w:rsid w:val="00361433"/>
    <w:rsid w:val="00370FE5"/>
    <w:rsid w:val="00394FC1"/>
    <w:rsid w:val="003D6113"/>
    <w:rsid w:val="0042100D"/>
    <w:rsid w:val="004352BF"/>
    <w:rsid w:val="00461968"/>
    <w:rsid w:val="00461B67"/>
    <w:rsid w:val="00467B16"/>
    <w:rsid w:val="004728EE"/>
    <w:rsid w:val="004B6084"/>
    <w:rsid w:val="004C2471"/>
    <w:rsid w:val="00515076"/>
    <w:rsid w:val="00531B7B"/>
    <w:rsid w:val="0055535F"/>
    <w:rsid w:val="00591B67"/>
    <w:rsid w:val="005D1BC5"/>
    <w:rsid w:val="005E4D45"/>
    <w:rsid w:val="006026CD"/>
    <w:rsid w:val="00605664"/>
    <w:rsid w:val="00616280"/>
    <w:rsid w:val="0063335C"/>
    <w:rsid w:val="0064428B"/>
    <w:rsid w:val="006743B2"/>
    <w:rsid w:val="00694F29"/>
    <w:rsid w:val="00695610"/>
    <w:rsid w:val="006A1016"/>
    <w:rsid w:val="006A3DDF"/>
    <w:rsid w:val="006B6708"/>
    <w:rsid w:val="006C1B21"/>
    <w:rsid w:val="006E104F"/>
    <w:rsid w:val="007546E4"/>
    <w:rsid w:val="00765603"/>
    <w:rsid w:val="0079313C"/>
    <w:rsid w:val="007C4182"/>
    <w:rsid w:val="007D75BD"/>
    <w:rsid w:val="00810F1E"/>
    <w:rsid w:val="00834B26"/>
    <w:rsid w:val="00840471"/>
    <w:rsid w:val="008434BA"/>
    <w:rsid w:val="008519CA"/>
    <w:rsid w:val="00874171"/>
    <w:rsid w:val="00874838"/>
    <w:rsid w:val="00882EFE"/>
    <w:rsid w:val="00886029"/>
    <w:rsid w:val="00886A48"/>
    <w:rsid w:val="008B7CBB"/>
    <w:rsid w:val="0091612B"/>
    <w:rsid w:val="00917CB5"/>
    <w:rsid w:val="0093330F"/>
    <w:rsid w:val="009412D2"/>
    <w:rsid w:val="00951438"/>
    <w:rsid w:val="009A1324"/>
    <w:rsid w:val="009A27D0"/>
    <w:rsid w:val="009C4979"/>
    <w:rsid w:val="009D0B0A"/>
    <w:rsid w:val="00A12CCC"/>
    <w:rsid w:val="00A20983"/>
    <w:rsid w:val="00A24456"/>
    <w:rsid w:val="00A517A4"/>
    <w:rsid w:val="00A627AB"/>
    <w:rsid w:val="00A70F7F"/>
    <w:rsid w:val="00A92286"/>
    <w:rsid w:val="00AB7A6A"/>
    <w:rsid w:val="00AD362A"/>
    <w:rsid w:val="00AD4308"/>
    <w:rsid w:val="00AE7C01"/>
    <w:rsid w:val="00B10729"/>
    <w:rsid w:val="00B32F12"/>
    <w:rsid w:val="00B712A1"/>
    <w:rsid w:val="00B863E4"/>
    <w:rsid w:val="00BB2199"/>
    <w:rsid w:val="00BB7BD8"/>
    <w:rsid w:val="00BC69A7"/>
    <w:rsid w:val="00BD65F4"/>
    <w:rsid w:val="00BE642F"/>
    <w:rsid w:val="00C028EE"/>
    <w:rsid w:val="00C172FB"/>
    <w:rsid w:val="00C2077B"/>
    <w:rsid w:val="00C21B65"/>
    <w:rsid w:val="00C30725"/>
    <w:rsid w:val="00C3784B"/>
    <w:rsid w:val="00C5592A"/>
    <w:rsid w:val="00C81E33"/>
    <w:rsid w:val="00CA071D"/>
    <w:rsid w:val="00CA325D"/>
    <w:rsid w:val="00CD0BCC"/>
    <w:rsid w:val="00D05DF6"/>
    <w:rsid w:val="00D506C2"/>
    <w:rsid w:val="00D56B12"/>
    <w:rsid w:val="00D66A12"/>
    <w:rsid w:val="00D678EF"/>
    <w:rsid w:val="00D73053"/>
    <w:rsid w:val="00D82EF3"/>
    <w:rsid w:val="00DB1A98"/>
    <w:rsid w:val="00DB5EE6"/>
    <w:rsid w:val="00DC12E7"/>
    <w:rsid w:val="00DD3410"/>
    <w:rsid w:val="00DF2504"/>
    <w:rsid w:val="00E14169"/>
    <w:rsid w:val="00E43C01"/>
    <w:rsid w:val="00E46418"/>
    <w:rsid w:val="00E64819"/>
    <w:rsid w:val="00E95C67"/>
    <w:rsid w:val="00EA0F2D"/>
    <w:rsid w:val="00EB22F6"/>
    <w:rsid w:val="00EF7192"/>
    <w:rsid w:val="00F11233"/>
    <w:rsid w:val="00F235AE"/>
    <w:rsid w:val="00F41CCD"/>
    <w:rsid w:val="00F500B1"/>
    <w:rsid w:val="00F66C84"/>
    <w:rsid w:val="00F825D0"/>
    <w:rsid w:val="00FA323E"/>
    <w:rsid w:val="00FC5F55"/>
    <w:rsid w:val="00FE2811"/>
    <w:rsid w:val="00FE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763CF"/>
  <w15:docId w15:val="{29E4015A-D016-4805-A6C0-766A7C155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paragraph" w:styleId="Akapitzlist">
    <w:name w:val="List Paragraph"/>
    <w:basedOn w:val="Normalny"/>
    <w:uiPriority w:val="34"/>
    <w:rsid w:val="00886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NIES~1\AppData\Local\Temp\Urz&#261;d%20Miejski%20HER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6DC9D-D4A8-410D-B584-687B3A7FF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Urząd Miejski HERB.dotx</Template>
  <TotalTime>135</TotalTime>
  <Pages>2</Pages>
  <Words>394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AgnieszkaP</dc:creator>
  <cp:lastModifiedBy>Bogumiła 47014</cp:lastModifiedBy>
  <cp:revision>14</cp:revision>
  <cp:lastPrinted>2023-11-15T13:15:00Z</cp:lastPrinted>
  <dcterms:created xsi:type="dcterms:W3CDTF">2023-10-24T09:18:00Z</dcterms:created>
  <dcterms:modified xsi:type="dcterms:W3CDTF">2023-11-24T09:12:00Z</dcterms:modified>
</cp:coreProperties>
</file>